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5B531C" w14:textId="77777777" w:rsidR="000B60D2" w:rsidRPr="00B05FB1" w:rsidRDefault="000B60D2" w:rsidP="000B60D2">
      <w:pPr>
        <w:tabs>
          <w:tab w:val="left" w:pos="7150"/>
        </w:tabs>
        <w:rPr>
          <w:rFonts w:ascii="HelveticaNeue" w:hAnsi="HelveticaNeue" w:cs="Arial"/>
          <w:b/>
          <w:sz w:val="32"/>
        </w:rPr>
      </w:pPr>
      <w:r w:rsidRPr="00B05FB1">
        <w:rPr>
          <w:rFonts w:ascii="HelveticaNeue" w:hAnsi="HelveticaNeue" w:cs="Arial"/>
          <w:b/>
          <w:sz w:val="32"/>
        </w:rPr>
        <w:t>Cuve inox 100 litres</w:t>
      </w:r>
    </w:p>
    <w:p w14:paraId="4B90473E" w14:textId="77777777" w:rsidR="000B60D2" w:rsidRPr="00154144" w:rsidRDefault="000B60D2" w:rsidP="000B60D2">
      <w:pPr>
        <w:tabs>
          <w:tab w:val="left" w:pos="7150"/>
        </w:tabs>
        <w:rPr>
          <w:rFonts w:ascii="HelveticaNeue" w:hAnsi="HelveticaNeue" w:cs="Arial"/>
        </w:rPr>
      </w:pPr>
      <w:r w:rsidRPr="00154144">
        <w:rPr>
          <w:rFonts w:ascii="HelveticaNeue" w:hAnsi="HelveticaNeue" w:cs="Arial"/>
        </w:rPr>
        <w:t>Fabricant</w:t>
      </w:r>
      <w:r w:rsidRPr="00154144">
        <w:rPr>
          <w:rFonts w:ascii="Cambria" w:hAnsi="Cambria" w:cs="Cambria"/>
        </w:rPr>
        <w:t> </w:t>
      </w:r>
      <w:r w:rsidRPr="00154144">
        <w:rPr>
          <w:rFonts w:ascii="HelveticaNeue" w:hAnsi="HelveticaNeue" w:cs="Arial"/>
        </w:rPr>
        <w:t xml:space="preserve">: </w:t>
      </w:r>
      <w:r>
        <w:rPr>
          <w:rFonts w:ascii="HelveticaNeue" w:hAnsi="HelveticaNeue" w:cs="Arial"/>
        </w:rPr>
        <w:t>CSC</w:t>
      </w:r>
    </w:p>
    <w:p w14:paraId="7909E8EA" w14:textId="77777777" w:rsidR="000B60D2" w:rsidRDefault="000B60D2" w:rsidP="000B60D2">
      <w:pPr>
        <w:tabs>
          <w:tab w:val="left" w:pos="7150"/>
        </w:tabs>
        <w:rPr>
          <w:rFonts w:ascii="HelveticaNeue" w:hAnsi="HelveticaNeue" w:cs="Arial"/>
        </w:rPr>
      </w:pPr>
      <w:r w:rsidRPr="00154144">
        <w:rPr>
          <w:rFonts w:ascii="HelveticaNeue" w:hAnsi="HelveticaNeue" w:cs="Arial"/>
        </w:rPr>
        <w:t>Année</w:t>
      </w:r>
      <w:r w:rsidRPr="00154144">
        <w:rPr>
          <w:rFonts w:ascii="Cambria" w:hAnsi="Cambria" w:cs="Cambria"/>
        </w:rPr>
        <w:t> </w:t>
      </w:r>
      <w:r w:rsidRPr="00154144">
        <w:rPr>
          <w:rFonts w:ascii="HelveticaNeue" w:hAnsi="HelveticaNeue" w:cs="Arial"/>
        </w:rPr>
        <w:t xml:space="preserve">: </w:t>
      </w:r>
      <w:r>
        <w:rPr>
          <w:rFonts w:ascii="HelveticaNeue" w:hAnsi="HelveticaNeue" w:cs="Arial"/>
        </w:rPr>
        <w:t>2016</w:t>
      </w:r>
    </w:p>
    <w:p w14:paraId="0C395F95" w14:textId="77777777" w:rsidR="000B60D2" w:rsidRPr="00154144" w:rsidRDefault="000B60D2" w:rsidP="000B60D2">
      <w:pPr>
        <w:tabs>
          <w:tab w:val="left" w:pos="7150"/>
        </w:tabs>
        <w:rPr>
          <w:rFonts w:ascii="HelveticaNeue" w:hAnsi="HelveticaNeue" w:cs="Arial"/>
        </w:rPr>
      </w:pPr>
      <w:r>
        <w:rPr>
          <w:rFonts w:ascii="HelveticaNeue" w:hAnsi="HelveticaNeue" w:cs="Arial"/>
        </w:rPr>
        <w:t>Numéro de série</w:t>
      </w:r>
      <w:r>
        <w:rPr>
          <w:rFonts w:ascii="Cambria" w:hAnsi="Cambria" w:cs="Cambria"/>
        </w:rPr>
        <w:t> </w:t>
      </w:r>
      <w:r>
        <w:rPr>
          <w:rFonts w:ascii="HelveticaNeue" w:hAnsi="HelveticaNeue" w:cs="Arial"/>
        </w:rPr>
        <w:t>: 0358-03</w:t>
      </w:r>
    </w:p>
    <w:p w14:paraId="1014934D" w14:textId="77777777" w:rsidR="000B60D2" w:rsidRDefault="000B60D2" w:rsidP="000B60D2">
      <w:pPr>
        <w:tabs>
          <w:tab w:val="left" w:pos="7150"/>
        </w:tabs>
        <w:rPr>
          <w:rFonts w:ascii="HelveticaNeue" w:hAnsi="HelveticaNeue" w:cs="Arial"/>
        </w:rPr>
      </w:pPr>
      <w:r>
        <w:rPr>
          <w:rFonts w:ascii="HelveticaNeue" w:hAnsi="HelveticaNeue" w:cs="Arial"/>
        </w:rPr>
        <w:t>Volume total</w:t>
      </w:r>
      <w:r>
        <w:rPr>
          <w:rFonts w:ascii="Cambria" w:hAnsi="Cambria" w:cs="Cambria"/>
        </w:rPr>
        <w:t> </w:t>
      </w:r>
      <w:r>
        <w:rPr>
          <w:rFonts w:ascii="HelveticaNeue" w:hAnsi="HelveticaNeue" w:cs="Arial"/>
        </w:rPr>
        <w:t>: 130 litres</w:t>
      </w:r>
    </w:p>
    <w:p w14:paraId="00639EFC" w14:textId="77777777" w:rsidR="000B60D2" w:rsidRDefault="000B60D2" w:rsidP="000B60D2">
      <w:pPr>
        <w:tabs>
          <w:tab w:val="left" w:pos="7150"/>
        </w:tabs>
        <w:rPr>
          <w:rFonts w:ascii="HelveticaNeue" w:hAnsi="HelveticaNeue" w:cs="Arial"/>
        </w:rPr>
      </w:pPr>
      <w:r>
        <w:rPr>
          <w:rFonts w:ascii="HelveticaNeue" w:hAnsi="HelveticaNeue" w:cs="Arial"/>
        </w:rPr>
        <w:t>Volume utile</w:t>
      </w:r>
      <w:r>
        <w:rPr>
          <w:rFonts w:ascii="Cambria" w:hAnsi="Cambria" w:cs="Cambria"/>
        </w:rPr>
        <w:t> </w:t>
      </w:r>
      <w:r>
        <w:rPr>
          <w:rFonts w:ascii="HelveticaNeue" w:hAnsi="HelveticaNeue" w:cs="Arial"/>
        </w:rPr>
        <w:t>: 100 litres</w:t>
      </w:r>
    </w:p>
    <w:p w14:paraId="08D6CAE5" w14:textId="77777777" w:rsidR="000B60D2" w:rsidRDefault="000B60D2" w:rsidP="000B60D2">
      <w:pPr>
        <w:tabs>
          <w:tab w:val="left" w:pos="7150"/>
        </w:tabs>
        <w:rPr>
          <w:rFonts w:ascii="HelveticaNeue" w:hAnsi="HelveticaNeue" w:cs="Arial"/>
        </w:rPr>
      </w:pPr>
      <w:r>
        <w:rPr>
          <w:rFonts w:ascii="HelveticaNeue" w:hAnsi="HelveticaNeue" w:cs="Arial"/>
        </w:rPr>
        <w:t>Matière</w:t>
      </w:r>
      <w:r>
        <w:rPr>
          <w:rFonts w:ascii="Cambria" w:hAnsi="Cambria" w:cs="Cambria"/>
        </w:rPr>
        <w:t> </w:t>
      </w:r>
      <w:r>
        <w:rPr>
          <w:rFonts w:ascii="HelveticaNeue" w:hAnsi="HelveticaNeue" w:cs="Arial"/>
        </w:rPr>
        <w:t>: inox 316 L</w:t>
      </w:r>
    </w:p>
    <w:p w14:paraId="33326027" w14:textId="77777777" w:rsidR="000B60D2" w:rsidRDefault="000B60D2" w:rsidP="000B60D2">
      <w:pPr>
        <w:tabs>
          <w:tab w:val="left" w:pos="7150"/>
        </w:tabs>
        <w:rPr>
          <w:rFonts w:ascii="HelveticaNeue" w:hAnsi="HelveticaNeue" w:cs="Arial"/>
        </w:rPr>
      </w:pPr>
      <w:r>
        <w:rPr>
          <w:rFonts w:ascii="HelveticaNeue" w:hAnsi="HelveticaNeue" w:cs="Arial"/>
        </w:rPr>
        <w:t>Simple enveloppe</w:t>
      </w:r>
    </w:p>
    <w:p w14:paraId="2E9F796C" w14:textId="77777777" w:rsidR="000B60D2" w:rsidRDefault="000B60D2" w:rsidP="000B60D2">
      <w:pPr>
        <w:tabs>
          <w:tab w:val="left" w:pos="7150"/>
        </w:tabs>
        <w:rPr>
          <w:rFonts w:ascii="HelveticaNeue" w:hAnsi="HelveticaNeue" w:cs="Arial"/>
        </w:rPr>
      </w:pPr>
      <w:r>
        <w:rPr>
          <w:rFonts w:ascii="HelveticaNeue" w:hAnsi="HelveticaNeue" w:cs="Arial"/>
        </w:rPr>
        <w:t>Agitation</w:t>
      </w:r>
      <w:r>
        <w:rPr>
          <w:rFonts w:ascii="Cambria" w:hAnsi="Cambria" w:cs="Cambria"/>
        </w:rPr>
        <w:t> </w:t>
      </w:r>
      <w:r>
        <w:rPr>
          <w:rFonts w:ascii="HelveticaNeue" w:hAnsi="HelveticaNeue" w:cs="Arial"/>
        </w:rPr>
        <w:t>: type hélice tripale</w:t>
      </w:r>
    </w:p>
    <w:p w14:paraId="3701F6D8" w14:textId="77777777" w:rsidR="000B60D2" w:rsidRDefault="000B60D2" w:rsidP="000B60D2">
      <w:pPr>
        <w:tabs>
          <w:tab w:val="left" w:pos="7150"/>
        </w:tabs>
        <w:rPr>
          <w:rFonts w:ascii="HelveticaNeue" w:hAnsi="HelveticaNeue" w:cs="Arial"/>
        </w:rPr>
      </w:pPr>
      <w:r>
        <w:rPr>
          <w:rFonts w:ascii="HelveticaNeue" w:hAnsi="HelveticaNeue" w:cs="Arial"/>
        </w:rPr>
        <w:t>Nettoyage en place</w:t>
      </w:r>
    </w:p>
    <w:p w14:paraId="61678D0D" w14:textId="77777777" w:rsidR="000B60D2" w:rsidRDefault="000B60D2" w:rsidP="000B60D2">
      <w:pPr>
        <w:tabs>
          <w:tab w:val="left" w:pos="7150"/>
        </w:tabs>
        <w:rPr>
          <w:rFonts w:ascii="HelveticaNeue" w:hAnsi="HelveticaNeue" w:cs="Arial"/>
        </w:rPr>
      </w:pPr>
      <w:r>
        <w:rPr>
          <w:rFonts w:ascii="HelveticaNeue" w:hAnsi="HelveticaNeue" w:cs="Arial"/>
        </w:rPr>
        <w:t>Trou d’homme diamètre 200 mm</w:t>
      </w:r>
    </w:p>
    <w:p w14:paraId="5C9B264E" w14:textId="77777777" w:rsidR="000B60D2" w:rsidRDefault="000B60D2" w:rsidP="000B60D2">
      <w:pPr>
        <w:tabs>
          <w:tab w:val="left" w:pos="7150"/>
        </w:tabs>
        <w:rPr>
          <w:rFonts w:ascii="HelveticaNeue" w:hAnsi="HelveticaNeue" w:cs="Arial"/>
        </w:rPr>
      </w:pPr>
      <w:r>
        <w:rPr>
          <w:rFonts w:ascii="HelveticaNeue" w:hAnsi="HelveticaNeue" w:cs="Arial"/>
        </w:rPr>
        <w:t>Pression de calcul</w:t>
      </w:r>
      <w:r>
        <w:rPr>
          <w:rFonts w:ascii="Cambria" w:hAnsi="Cambria" w:cs="Cambria"/>
        </w:rPr>
        <w:t> </w:t>
      </w:r>
      <w:r>
        <w:rPr>
          <w:rFonts w:ascii="HelveticaNeue" w:hAnsi="HelveticaNeue" w:cs="Arial"/>
        </w:rPr>
        <w:t>: -1 / +0,5 bar</w:t>
      </w:r>
    </w:p>
    <w:p w14:paraId="47195E78" w14:textId="77777777" w:rsidR="000B60D2" w:rsidRDefault="000B60D2" w:rsidP="000B60D2">
      <w:pPr>
        <w:tabs>
          <w:tab w:val="left" w:pos="7150"/>
        </w:tabs>
        <w:rPr>
          <w:rFonts w:ascii="HelveticaNeue" w:hAnsi="HelveticaNeue" w:cs="Arial"/>
        </w:rPr>
      </w:pPr>
      <w:r>
        <w:rPr>
          <w:rFonts w:ascii="HelveticaNeue" w:hAnsi="HelveticaNeue" w:cs="Arial"/>
        </w:rPr>
        <w:t>Pression de service</w:t>
      </w:r>
      <w:r>
        <w:rPr>
          <w:rFonts w:ascii="Cambria" w:hAnsi="Cambria" w:cs="Cambria"/>
        </w:rPr>
        <w:t> </w:t>
      </w:r>
      <w:r>
        <w:rPr>
          <w:rFonts w:ascii="HelveticaNeue" w:hAnsi="HelveticaNeue" w:cs="Arial"/>
        </w:rPr>
        <w:t>: -1 / +0,45 bar</w:t>
      </w:r>
    </w:p>
    <w:p w14:paraId="3349FD28" w14:textId="77777777" w:rsidR="000B60D2" w:rsidRDefault="000B60D2" w:rsidP="000B60D2">
      <w:pPr>
        <w:tabs>
          <w:tab w:val="left" w:pos="7150"/>
        </w:tabs>
        <w:rPr>
          <w:rFonts w:ascii="HelveticaNeue" w:hAnsi="HelveticaNeue" w:cs="Arial"/>
        </w:rPr>
      </w:pPr>
      <w:r>
        <w:rPr>
          <w:rFonts w:ascii="HelveticaNeue" w:hAnsi="HelveticaNeue" w:cs="Arial"/>
        </w:rPr>
        <w:t>Pression d’épreuve</w:t>
      </w:r>
      <w:r>
        <w:rPr>
          <w:rFonts w:ascii="Cambria" w:hAnsi="Cambria" w:cs="Cambria"/>
        </w:rPr>
        <w:t> </w:t>
      </w:r>
      <w:r>
        <w:rPr>
          <w:rFonts w:ascii="HelveticaNeue" w:hAnsi="HelveticaNeue" w:cs="Arial"/>
        </w:rPr>
        <w:t>: +0,75 bar</w:t>
      </w:r>
    </w:p>
    <w:p w14:paraId="3881C006" w14:textId="77777777" w:rsidR="000B60D2" w:rsidRDefault="000B60D2" w:rsidP="000B60D2">
      <w:pPr>
        <w:tabs>
          <w:tab w:val="left" w:pos="7150"/>
        </w:tabs>
        <w:rPr>
          <w:rFonts w:ascii="HelveticaNeue" w:hAnsi="HelveticaNeue" w:cs="Arial"/>
        </w:rPr>
      </w:pPr>
      <w:r>
        <w:rPr>
          <w:rFonts w:ascii="HelveticaNeue" w:hAnsi="HelveticaNeue" w:cs="Arial"/>
        </w:rPr>
        <w:t>Température de calcul</w:t>
      </w:r>
      <w:r>
        <w:rPr>
          <w:rFonts w:ascii="Cambria" w:hAnsi="Cambria" w:cs="Cambria"/>
        </w:rPr>
        <w:t> </w:t>
      </w:r>
      <w:r>
        <w:rPr>
          <w:rFonts w:ascii="HelveticaNeue" w:hAnsi="HelveticaNeue" w:cs="Arial"/>
        </w:rPr>
        <w:t>: 110 °C</w:t>
      </w:r>
    </w:p>
    <w:p w14:paraId="64B06D82" w14:textId="77777777" w:rsidR="000B60D2" w:rsidRDefault="000B60D2" w:rsidP="000B60D2">
      <w:pPr>
        <w:tabs>
          <w:tab w:val="left" w:pos="7150"/>
        </w:tabs>
        <w:rPr>
          <w:rFonts w:ascii="HelveticaNeue" w:hAnsi="HelveticaNeue" w:cs="Arial"/>
        </w:rPr>
      </w:pPr>
      <w:r>
        <w:rPr>
          <w:rFonts w:ascii="HelveticaNeue" w:hAnsi="HelveticaNeue" w:cs="Arial"/>
        </w:rPr>
        <w:t>Température de service</w:t>
      </w:r>
      <w:r>
        <w:rPr>
          <w:rFonts w:ascii="Cambria" w:hAnsi="Cambria" w:cs="Cambria"/>
        </w:rPr>
        <w:t> </w:t>
      </w:r>
      <w:r>
        <w:rPr>
          <w:rFonts w:ascii="HelveticaNeue" w:hAnsi="HelveticaNeue" w:cs="Arial"/>
        </w:rPr>
        <w:t>: 10°C / 50°C</w:t>
      </w:r>
    </w:p>
    <w:p w14:paraId="5F66116E" w14:textId="77777777" w:rsidR="000B60D2" w:rsidRDefault="000B60D2" w:rsidP="000B60D2">
      <w:pPr>
        <w:tabs>
          <w:tab w:val="left" w:pos="7150"/>
        </w:tabs>
        <w:rPr>
          <w:rFonts w:ascii="HelveticaNeue" w:hAnsi="HelveticaNeue" w:cs="Arial"/>
        </w:rPr>
      </w:pPr>
      <w:r>
        <w:rPr>
          <w:rFonts w:ascii="HelveticaNeue" w:hAnsi="HelveticaNeue" w:cs="Arial"/>
        </w:rPr>
        <w:t>Dimensions hors-tout (l x p x h)</w:t>
      </w:r>
      <w:r>
        <w:rPr>
          <w:rFonts w:ascii="Cambria" w:hAnsi="Cambria" w:cs="Cambria"/>
        </w:rPr>
        <w:t> </w:t>
      </w:r>
      <w:r>
        <w:rPr>
          <w:rFonts w:ascii="HelveticaNeue" w:hAnsi="HelveticaNeue" w:cs="Arial"/>
        </w:rPr>
        <w:t>: 900 x 900 x 2000 mm</w:t>
      </w:r>
    </w:p>
    <w:p w14:paraId="69B796CE" w14:textId="77777777" w:rsidR="000B60D2" w:rsidRPr="000B60D2" w:rsidRDefault="000B60D2" w:rsidP="000B60D2">
      <w:pPr>
        <w:tabs>
          <w:tab w:val="left" w:pos="7150"/>
        </w:tabs>
        <w:rPr>
          <w:rFonts w:ascii="HelveticaNeue" w:hAnsi="HelveticaNeue" w:cs="Arial"/>
          <w:lang w:val="en-US"/>
        </w:rPr>
      </w:pPr>
      <w:proofErr w:type="spellStart"/>
      <w:proofErr w:type="gramStart"/>
      <w:r w:rsidRPr="000B60D2">
        <w:rPr>
          <w:rFonts w:ascii="HelveticaNeue" w:hAnsi="HelveticaNeue" w:cs="Arial"/>
          <w:lang w:val="en-US"/>
        </w:rPr>
        <w:t>Poids</w:t>
      </w:r>
      <w:proofErr w:type="spellEnd"/>
      <w:r w:rsidRPr="000B60D2">
        <w:rPr>
          <w:rFonts w:ascii="Cambria" w:hAnsi="Cambria" w:cs="Cambria"/>
          <w:lang w:val="en-US"/>
        </w:rPr>
        <w:t> </w:t>
      </w:r>
      <w:r w:rsidRPr="000B60D2">
        <w:rPr>
          <w:rFonts w:ascii="HelveticaNeue" w:hAnsi="HelveticaNeue" w:cs="Arial"/>
          <w:lang w:val="en-US"/>
        </w:rPr>
        <w:t>:</w:t>
      </w:r>
      <w:proofErr w:type="gramEnd"/>
      <w:r w:rsidRPr="000B60D2">
        <w:rPr>
          <w:rFonts w:ascii="HelveticaNeue" w:hAnsi="HelveticaNeue" w:cs="Arial"/>
          <w:lang w:val="en-US"/>
        </w:rPr>
        <w:t xml:space="preserve"> 170 kg</w:t>
      </w:r>
    </w:p>
    <w:p w14:paraId="4321419D" w14:textId="77777777" w:rsidR="000B60D2" w:rsidRPr="00D85773" w:rsidRDefault="000B60D2" w:rsidP="000B60D2">
      <w:pPr>
        <w:tabs>
          <w:tab w:val="left" w:pos="7150"/>
        </w:tabs>
        <w:rPr>
          <w:rFonts w:ascii="HelveticaNeue" w:hAnsi="HelveticaNeue" w:cs="Arial"/>
          <w:lang w:val="en-US"/>
        </w:rPr>
      </w:pPr>
      <w:proofErr w:type="gramStart"/>
      <w:r w:rsidRPr="00D85773">
        <w:rPr>
          <w:rFonts w:ascii="HelveticaNeue" w:hAnsi="HelveticaNeue" w:cs="Arial"/>
          <w:lang w:val="en-US"/>
        </w:rPr>
        <w:t>Incoterm :</w:t>
      </w:r>
      <w:proofErr w:type="gramEnd"/>
      <w:r w:rsidRPr="00D85773">
        <w:rPr>
          <w:rFonts w:ascii="HelveticaNeue" w:hAnsi="HelveticaNeue" w:cs="Arial"/>
          <w:lang w:val="en-US"/>
        </w:rPr>
        <w:t xml:space="preserve"> EXW</w:t>
      </w:r>
    </w:p>
    <w:p w14:paraId="6DDF09A3" w14:textId="77777777" w:rsidR="000B60D2" w:rsidRPr="00D85773" w:rsidRDefault="000B60D2" w:rsidP="000B60D2">
      <w:pPr>
        <w:rPr>
          <w:rFonts w:ascii="HelveticaNeue" w:hAnsi="HelveticaNeue" w:cs="Arial"/>
          <w:lang w:val="en-US"/>
        </w:rPr>
      </w:pPr>
    </w:p>
    <w:p w14:paraId="208197BF" w14:textId="77777777" w:rsidR="000B60D2" w:rsidRPr="00F8330B" w:rsidRDefault="000B60D2" w:rsidP="000B60D2">
      <w:pPr>
        <w:rPr>
          <w:rFonts w:ascii="HelveticaNeue" w:hAnsi="HelveticaNeue" w:cs="Arial"/>
          <w:b/>
          <w:i/>
          <w:sz w:val="32"/>
          <w:lang w:val="en-US"/>
        </w:rPr>
      </w:pPr>
      <w:r w:rsidRPr="00F8330B">
        <w:rPr>
          <w:rFonts w:ascii="HelveticaNeue" w:hAnsi="HelveticaNeue" w:cs="Arial"/>
          <w:b/>
          <w:i/>
          <w:sz w:val="32"/>
          <w:lang w:val="en-US"/>
        </w:rPr>
        <w:t>100 liters stainless steel tank</w:t>
      </w:r>
    </w:p>
    <w:p w14:paraId="26A732A9" w14:textId="77777777" w:rsidR="000B60D2" w:rsidRPr="00154144" w:rsidRDefault="000B60D2" w:rsidP="000B60D2">
      <w:pPr>
        <w:rPr>
          <w:rFonts w:ascii="HelveticaNeue" w:hAnsi="HelveticaNeue" w:cs="Arial"/>
          <w:i/>
          <w:lang w:val="en-US"/>
        </w:rPr>
      </w:pPr>
      <w:r w:rsidRPr="00154144">
        <w:rPr>
          <w:rFonts w:ascii="HelveticaNeue" w:hAnsi="HelveticaNeue" w:cs="Arial"/>
          <w:i/>
          <w:lang w:val="en-US"/>
        </w:rPr>
        <w:t>Manufacturer:</w:t>
      </w:r>
      <w:r>
        <w:rPr>
          <w:rFonts w:ascii="HelveticaNeue" w:hAnsi="HelveticaNeue" w:cs="Arial"/>
          <w:i/>
          <w:lang w:val="en-US"/>
        </w:rPr>
        <w:t xml:space="preserve"> CSC</w:t>
      </w:r>
    </w:p>
    <w:p w14:paraId="774F40AD" w14:textId="77777777" w:rsidR="000B60D2" w:rsidRDefault="000B60D2" w:rsidP="000B60D2">
      <w:pPr>
        <w:rPr>
          <w:rFonts w:ascii="HelveticaNeue" w:hAnsi="HelveticaNeue" w:cs="Arial"/>
          <w:i/>
          <w:lang w:val="en-US"/>
        </w:rPr>
      </w:pPr>
      <w:r w:rsidRPr="00154144">
        <w:rPr>
          <w:rFonts w:ascii="HelveticaNeue" w:hAnsi="HelveticaNeue" w:cs="Arial"/>
          <w:i/>
          <w:lang w:val="en-US"/>
        </w:rPr>
        <w:t xml:space="preserve">Year: </w:t>
      </w:r>
      <w:r>
        <w:rPr>
          <w:rFonts w:ascii="HelveticaNeue" w:hAnsi="HelveticaNeue" w:cs="Arial"/>
          <w:i/>
          <w:lang w:val="en-US"/>
        </w:rPr>
        <w:t>2016</w:t>
      </w:r>
    </w:p>
    <w:p w14:paraId="36713166" w14:textId="77777777" w:rsidR="000B60D2" w:rsidRDefault="000B60D2" w:rsidP="000B60D2">
      <w:pPr>
        <w:rPr>
          <w:rFonts w:ascii="HelveticaNeue" w:hAnsi="HelveticaNeue" w:cs="Arial"/>
          <w:i/>
          <w:lang w:val="en-US"/>
        </w:rPr>
      </w:pPr>
      <w:r>
        <w:rPr>
          <w:rFonts w:ascii="HelveticaNeue" w:hAnsi="HelveticaNeue" w:cs="Arial"/>
          <w:i/>
          <w:lang w:val="en-US"/>
        </w:rPr>
        <w:t>Serial number: 0358-03</w:t>
      </w:r>
    </w:p>
    <w:p w14:paraId="2F80D5F8" w14:textId="77777777" w:rsidR="000B60D2" w:rsidRDefault="000B60D2" w:rsidP="000B60D2">
      <w:pPr>
        <w:rPr>
          <w:rFonts w:ascii="HelveticaNeue" w:hAnsi="HelveticaNeue" w:cs="Arial"/>
          <w:i/>
          <w:lang w:val="en-US"/>
        </w:rPr>
      </w:pPr>
      <w:r>
        <w:rPr>
          <w:rFonts w:ascii="HelveticaNeue" w:hAnsi="HelveticaNeue" w:cs="Arial"/>
          <w:i/>
          <w:lang w:val="en-US"/>
        </w:rPr>
        <w:t>Total volume: 130 liters</w:t>
      </w:r>
    </w:p>
    <w:p w14:paraId="7C9D629B" w14:textId="77777777" w:rsidR="000B60D2" w:rsidRDefault="000B60D2" w:rsidP="000B60D2">
      <w:pPr>
        <w:rPr>
          <w:rFonts w:ascii="HelveticaNeue" w:hAnsi="HelveticaNeue" w:cs="Arial"/>
          <w:i/>
          <w:lang w:val="en-US"/>
        </w:rPr>
      </w:pPr>
      <w:r>
        <w:rPr>
          <w:rFonts w:ascii="HelveticaNeue" w:hAnsi="HelveticaNeue" w:cs="Arial"/>
          <w:i/>
          <w:lang w:val="en-US"/>
        </w:rPr>
        <w:t>Working volume: 100 liters</w:t>
      </w:r>
    </w:p>
    <w:p w14:paraId="3CDCDA81" w14:textId="77777777" w:rsidR="000B60D2" w:rsidRDefault="000B60D2" w:rsidP="000B60D2">
      <w:pPr>
        <w:rPr>
          <w:rFonts w:ascii="HelveticaNeue" w:hAnsi="HelveticaNeue" w:cs="Arial"/>
          <w:i/>
          <w:lang w:val="en-US"/>
        </w:rPr>
      </w:pPr>
      <w:r>
        <w:rPr>
          <w:rFonts w:ascii="HelveticaNeue" w:hAnsi="HelveticaNeue" w:cs="Arial"/>
          <w:i/>
          <w:lang w:val="en-US"/>
        </w:rPr>
        <w:t>Material: 316L stainless steel</w:t>
      </w:r>
    </w:p>
    <w:p w14:paraId="7FB76CFD" w14:textId="77777777" w:rsidR="000B60D2" w:rsidRPr="000B60D2" w:rsidRDefault="000B60D2" w:rsidP="000B60D2">
      <w:pPr>
        <w:rPr>
          <w:rFonts w:ascii="HelveticaNeue" w:hAnsi="HelveticaNeue" w:cs="Arial"/>
          <w:i/>
          <w:lang w:val="en-US"/>
        </w:rPr>
      </w:pPr>
      <w:r w:rsidRPr="000B60D2">
        <w:rPr>
          <w:rFonts w:ascii="HelveticaNeue" w:hAnsi="HelveticaNeue" w:cs="Arial"/>
          <w:i/>
          <w:lang w:val="en-US"/>
        </w:rPr>
        <w:t>Simple jacket</w:t>
      </w:r>
    </w:p>
    <w:p w14:paraId="3ADD15DB" w14:textId="77777777" w:rsidR="000B60D2" w:rsidRPr="000B60D2" w:rsidRDefault="000B60D2" w:rsidP="000B60D2">
      <w:pPr>
        <w:rPr>
          <w:rFonts w:ascii="HelveticaNeue" w:hAnsi="HelveticaNeue" w:cs="Arial"/>
          <w:i/>
          <w:lang w:val="en-US"/>
        </w:rPr>
      </w:pPr>
      <w:r w:rsidRPr="000B60D2">
        <w:rPr>
          <w:rFonts w:ascii="HelveticaNeue" w:hAnsi="HelveticaNeue" w:cs="Arial"/>
          <w:i/>
          <w:lang w:val="en-US"/>
        </w:rPr>
        <w:t>Agitation: tri-blades propeller</w:t>
      </w:r>
    </w:p>
    <w:p w14:paraId="4E9C346C" w14:textId="77777777" w:rsidR="000B60D2" w:rsidRDefault="000B60D2" w:rsidP="000B60D2">
      <w:pPr>
        <w:rPr>
          <w:rFonts w:ascii="HelveticaNeue" w:hAnsi="HelveticaNeue" w:cs="Arial"/>
          <w:i/>
          <w:lang w:val="en-US"/>
        </w:rPr>
      </w:pPr>
      <w:r w:rsidRPr="00F8330B">
        <w:rPr>
          <w:rFonts w:ascii="HelveticaNeue" w:hAnsi="HelveticaNeue" w:cs="Arial"/>
          <w:i/>
          <w:lang w:val="en-US"/>
        </w:rPr>
        <w:t>Clean</w:t>
      </w:r>
      <w:r>
        <w:rPr>
          <w:rFonts w:ascii="HelveticaNeue" w:hAnsi="HelveticaNeue" w:cs="Arial"/>
          <w:i/>
          <w:lang w:val="en-US"/>
        </w:rPr>
        <w:t>ing in place</w:t>
      </w:r>
    </w:p>
    <w:p w14:paraId="5993E01C" w14:textId="77777777" w:rsidR="000B60D2" w:rsidRDefault="000B60D2" w:rsidP="000B60D2">
      <w:pPr>
        <w:rPr>
          <w:rFonts w:ascii="HelveticaNeue" w:hAnsi="HelveticaNeue" w:cs="Arial"/>
          <w:i/>
          <w:lang w:val="en-US"/>
        </w:rPr>
      </w:pPr>
      <w:r>
        <w:rPr>
          <w:rFonts w:ascii="HelveticaNeue" w:hAnsi="HelveticaNeue" w:cs="Arial"/>
          <w:i/>
          <w:lang w:val="en-US"/>
        </w:rPr>
        <w:t>Manhole diameter 200 mm</w:t>
      </w:r>
    </w:p>
    <w:p w14:paraId="190979F3" w14:textId="77777777" w:rsidR="000B60D2" w:rsidRDefault="000B60D2" w:rsidP="000B60D2">
      <w:pPr>
        <w:rPr>
          <w:rFonts w:ascii="HelveticaNeue" w:hAnsi="HelveticaNeue" w:cs="Arial"/>
          <w:i/>
          <w:lang w:val="en-US"/>
        </w:rPr>
      </w:pPr>
      <w:r>
        <w:rPr>
          <w:rFonts w:ascii="HelveticaNeue" w:hAnsi="HelveticaNeue" w:cs="Arial"/>
          <w:i/>
          <w:lang w:val="en-US"/>
        </w:rPr>
        <w:t>Design pressure: -1 / +0,5 bar</w:t>
      </w:r>
    </w:p>
    <w:p w14:paraId="1B9828B6" w14:textId="77777777" w:rsidR="000B60D2" w:rsidRDefault="000B60D2" w:rsidP="000B60D2">
      <w:pPr>
        <w:rPr>
          <w:rFonts w:ascii="HelveticaNeue" w:hAnsi="HelveticaNeue" w:cs="Arial"/>
          <w:i/>
          <w:lang w:val="en-US"/>
        </w:rPr>
      </w:pPr>
      <w:r>
        <w:rPr>
          <w:rFonts w:ascii="HelveticaNeue" w:hAnsi="HelveticaNeue" w:cs="Arial"/>
          <w:i/>
          <w:lang w:val="en-US"/>
        </w:rPr>
        <w:t>Working pressure: -1 / +0,45 bar</w:t>
      </w:r>
    </w:p>
    <w:p w14:paraId="375E81E5" w14:textId="77777777" w:rsidR="000B60D2" w:rsidRDefault="000B60D2" w:rsidP="000B60D2">
      <w:pPr>
        <w:rPr>
          <w:rFonts w:ascii="HelveticaNeue" w:hAnsi="HelveticaNeue" w:cs="Arial"/>
          <w:i/>
          <w:lang w:val="en-US"/>
        </w:rPr>
      </w:pPr>
      <w:r>
        <w:rPr>
          <w:rFonts w:ascii="HelveticaNeue" w:hAnsi="HelveticaNeue" w:cs="Arial"/>
          <w:i/>
          <w:lang w:val="en-US"/>
        </w:rPr>
        <w:t>Test pressure: +0,75 bar</w:t>
      </w:r>
    </w:p>
    <w:p w14:paraId="3FA9F560" w14:textId="77777777" w:rsidR="000B60D2" w:rsidRDefault="000B60D2" w:rsidP="000B60D2">
      <w:pPr>
        <w:rPr>
          <w:rFonts w:ascii="HelveticaNeue" w:hAnsi="HelveticaNeue" w:cs="Arial"/>
          <w:i/>
          <w:lang w:val="en-US"/>
        </w:rPr>
      </w:pPr>
      <w:r>
        <w:rPr>
          <w:rFonts w:ascii="HelveticaNeue" w:hAnsi="HelveticaNeue" w:cs="Arial"/>
          <w:i/>
          <w:lang w:val="en-US"/>
        </w:rPr>
        <w:t>Design temperature: 110 °C</w:t>
      </w:r>
    </w:p>
    <w:p w14:paraId="76372CC7" w14:textId="77777777" w:rsidR="000B60D2" w:rsidRDefault="000B60D2" w:rsidP="000B60D2">
      <w:pPr>
        <w:rPr>
          <w:rFonts w:ascii="HelveticaNeue" w:hAnsi="HelveticaNeue" w:cs="Arial"/>
          <w:i/>
          <w:lang w:val="en-US"/>
        </w:rPr>
      </w:pPr>
      <w:r>
        <w:rPr>
          <w:rFonts w:ascii="HelveticaNeue" w:hAnsi="HelveticaNeue" w:cs="Arial"/>
          <w:i/>
          <w:lang w:val="en-US"/>
        </w:rPr>
        <w:t>Working temperature: 10 °C / 50 °C</w:t>
      </w:r>
    </w:p>
    <w:p w14:paraId="3DBDC461" w14:textId="77777777" w:rsidR="000B60D2" w:rsidRDefault="000B60D2" w:rsidP="000B60D2">
      <w:pPr>
        <w:rPr>
          <w:rFonts w:ascii="HelveticaNeue" w:hAnsi="HelveticaNeue" w:cs="Arial"/>
          <w:i/>
          <w:lang w:val="en-US"/>
        </w:rPr>
      </w:pPr>
      <w:r>
        <w:rPr>
          <w:rFonts w:ascii="HelveticaNeue" w:hAnsi="HelveticaNeue" w:cs="Arial"/>
          <w:i/>
          <w:lang w:val="en-US"/>
        </w:rPr>
        <w:t>Overall dimensions (l x d x h): 900 x 900 x 2000 mm</w:t>
      </w:r>
    </w:p>
    <w:p w14:paraId="3423A145" w14:textId="77777777" w:rsidR="000B60D2" w:rsidRDefault="000B60D2" w:rsidP="000B60D2">
      <w:pPr>
        <w:rPr>
          <w:rFonts w:ascii="HelveticaNeue" w:hAnsi="HelveticaNeue" w:cs="Arial"/>
          <w:i/>
          <w:lang w:val="en-US"/>
        </w:rPr>
      </w:pPr>
      <w:r>
        <w:rPr>
          <w:rFonts w:ascii="HelveticaNeue" w:hAnsi="HelveticaNeue" w:cs="Arial"/>
          <w:i/>
          <w:lang w:val="en-US"/>
        </w:rPr>
        <w:t>Weight: 170 kg</w:t>
      </w:r>
    </w:p>
    <w:p w14:paraId="55EE9A59" w14:textId="77777777" w:rsidR="000B60D2" w:rsidRDefault="000B60D2" w:rsidP="000B60D2">
      <w:pPr>
        <w:rPr>
          <w:rFonts w:ascii="HelveticaNeue" w:hAnsi="HelveticaNeue" w:cs="Arial"/>
          <w:i/>
          <w:lang w:val="en-US"/>
        </w:rPr>
      </w:pPr>
      <w:r w:rsidRPr="00154144">
        <w:rPr>
          <w:rFonts w:ascii="HelveticaNeue" w:hAnsi="HelveticaNeue" w:cs="Arial"/>
          <w:i/>
          <w:lang w:val="en-US"/>
        </w:rPr>
        <w:t>Incoterm: EXW</w:t>
      </w:r>
    </w:p>
    <w:p w14:paraId="041B4542" w14:textId="77777777" w:rsidR="00F157CD" w:rsidRPr="00F157CD" w:rsidRDefault="00F157CD" w:rsidP="001C44E3">
      <w:pPr>
        <w:jc w:val="center"/>
        <w:rPr>
          <w:rFonts w:ascii="HelveticaNeue" w:hAnsi="HelveticaNeue" w:cs="Arial"/>
        </w:rPr>
      </w:pPr>
    </w:p>
    <w:p w14:paraId="253CB784" w14:textId="77777777" w:rsidR="00F157CD" w:rsidRPr="00F157CD" w:rsidRDefault="00F157CD" w:rsidP="001C44E3">
      <w:pPr>
        <w:jc w:val="center"/>
        <w:rPr>
          <w:rFonts w:ascii="HelveticaNeue" w:hAnsi="HelveticaNeue" w:cs="Arial"/>
        </w:rPr>
      </w:pPr>
    </w:p>
    <w:p w14:paraId="255901D2" w14:textId="77777777" w:rsidR="00F157CD" w:rsidRPr="00F157CD" w:rsidRDefault="00F157CD" w:rsidP="001C44E3">
      <w:pPr>
        <w:jc w:val="center"/>
        <w:rPr>
          <w:rFonts w:ascii="HelveticaNeue" w:hAnsi="HelveticaNeue" w:cs="Arial"/>
        </w:rPr>
      </w:pPr>
    </w:p>
    <w:p w14:paraId="62A797F9" w14:textId="77777777" w:rsidR="00F157CD" w:rsidRPr="00F157CD" w:rsidRDefault="00F157CD" w:rsidP="001C44E3">
      <w:pPr>
        <w:jc w:val="center"/>
        <w:rPr>
          <w:rFonts w:ascii="HelveticaNeue" w:hAnsi="HelveticaNeue" w:cs="Arial"/>
        </w:rPr>
      </w:pPr>
    </w:p>
    <w:p w14:paraId="527E1E9F" w14:textId="77777777" w:rsidR="00F157CD" w:rsidRPr="00F157CD" w:rsidRDefault="00F157CD" w:rsidP="001C44E3">
      <w:pPr>
        <w:jc w:val="center"/>
        <w:rPr>
          <w:rFonts w:ascii="HelveticaNeue" w:hAnsi="HelveticaNeue" w:cs="Arial"/>
        </w:rPr>
      </w:pPr>
    </w:p>
    <w:p w14:paraId="4B699A92" w14:textId="77777777" w:rsidR="00F157CD" w:rsidRPr="00F157CD" w:rsidRDefault="00F157CD" w:rsidP="001C44E3">
      <w:pPr>
        <w:jc w:val="center"/>
        <w:rPr>
          <w:rFonts w:ascii="HelveticaNeue" w:hAnsi="HelveticaNeue" w:cs="Arial"/>
        </w:rPr>
      </w:pPr>
    </w:p>
    <w:p w14:paraId="2D5BA097" w14:textId="77777777" w:rsidR="00F157CD" w:rsidRPr="00F157CD" w:rsidRDefault="00F157CD" w:rsidP="001C44E3">
      <w:pPr>
        <w:jc w:val="center"/>
        <w:rPr>
          <w:rFonts w:ascii="HelveticaNeue" w:hAnsi="HelveticaNeue" w:cs="Arial"/>
        </w:rPr>
      </w:pPr>
    </w:p>
    <w:p w14:paraId="2F2C9A9F" w14:textId="34DA00E5" w:rsidR="00F157CD" w:rsidRPr="00F157CD" w:rsidRDefault="000B60D2" w:rsidP="001C44E3">
      <w:pPr>
        <w:jc w:val="center"/>
        <w:rPr>
          <w:rFonts w:ascii="HelveticaNeue" w:hAnsi="HelveticaNeue" w:cs="Arial"/>
        </w:rPr>
      </w:pPr>
      <w:r>
        <w:rPr>
          <w:rFonts w:ascii="HelveticaNeue" w:hAnsi="HelveticaNeue" w:cs="Arial"/>
          <w:noProof/>
        </w:rPr>
        <w:lastRenderedPageBreak/>
        <w:drawing>
          <wp:inline distT="0" distB="0" distL="0" distR="0" wp14:anchorId="665C19C9" wp14:editId="67E5FF38">
            <wp:extent cx="4604385" cy="6142355"/>
            <wp:effectExtent l="0" t="0" r="5715" b="0"/>
            <wp:docPr id="2081526399" name="Image 2" descr="Une image contenant machine, industrie, acier, tuya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526399" name="Image 2" descr="Une image contenant machine, industrie, acier, tuyau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385" cy="61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Neue" w:hAnsi="HelveticaNeue" w:cs="Arial"/>
          <w:noProof/>
        </w:rPr>
        <w:lastRenderedPageBreak/>
        <w:drawing>
          <wp:inline distT="0" distB="0" distL="0" distR="0" wp14:anchorId="2A524743" wp14:editId="268F70C5">
            <wp:extent cx="4604385" cy="6142355"/>
            <wp:effectExtent l="0" t="0" r="5715" b="0"/>
            <wp:docPr id="366805448" name="Image 3" descr="Une image contenant machine, acier, tuyau, méta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805448" name="Image 3" descr="Une image contenant machine, acier, tuyau, métal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385" cy="61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Neue" w:hAnsi="HelveticaNeue" w:cs="Arial"/>
          <w:noProof/>
        </w:rPr>
        <w:lastRenderedPageBreak/>
        <w:drawing>
          <wp:inline distT="0" distB="0" distL="0" distR="0" wp14:anchorId="2A612AE2" wp14:editId="5EEC33E3">
            <wp:extent cx="4604385" cy="6142355"/>
            <wp:effectExtent l="0" t="0" r="5715" b="0"/>
            <wp:docPr id="2056092100" name="Image 5" descr="Une image contenant intérieur, machine, évier, Instrument scientif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092100" name="Image 5" descr="Une image contenant intérieur, machine, évier, Instrument scientifiq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385" cy="61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Neue" w:hAnsi="HelveticaNeue" w:cs="Arial"/>
          <w:noProof/>
        </w:rPr>
        <w:lastRenderedPageBreak/>
        <w:drawing>
          <wp:inline distT="0" distB="0" distL="0" distR="0" wp14:anchorId="0B276C7B" wp14:editId="4AF61E10">
            <wp:extent cx="4604385" cy="6142355"/>
            <wp:effectExtent l="0" t="0" r="5715" b="0"/>
            <wp:docPr id="30852904" name="Image 4" descr="Une image contenant métal, acier, tuyau, Pièce aut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52904" name="Image 4" descr="Une image contenant métal, acier, tuyau, Pièce auto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385" cy="61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Neue" w:hAnsi="HelveticaNeue" w:cs="Arial"/>
          <w:noProof/>
        </w:rPr>
        <w:lastRenderedPageBreak/>
        <w:drawing>
          <wp:inline distT="0" distB="0" distL="0" distR="0" wp14:anchorId="51223464" wp14:editId="3D38E6AC">
            <wp:extent cx="4860000" cy="6480000"/>
            <wp:effectExtent l="0" t="0" r="0" b="0"/>
            <wp:docPr id="13878578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Neue" w:hAnsi="HelveticaNeue" w:cs="Arial"/>
          <w:noProof/>
        </w:rPr>
        <w:lastRenderedPageBreak/>
        <w:drawing>
          <wp:inline distT="0" distB="0" distL="0" distR="0" wp14:anchorId="1E8FD13A" wp14:editId="3BBF8407">
            <wp:extent cx="4860000" cy="6480000"/>
            <wp:effectExtent l="0" t="0" r="0" b="0"/>
            <wp:docPr id="78262512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Neue" w:hAnsi="HelveticaNeue" w:cs="Arial"/>
          <w:noProof/>
        </w:rPr>
        <w:lastRenderedPageBreak/>
        <w:drawing>
          <wp:inline distT="0" distB="0" distL="0" distR="0" wp14:anchorId="525A6845" wp14:editId="2BD23ECA">
            <wp:extent cx="6325235" cy="4744085"/>
            <wp:effectExtent l="0" t="0" r="0" b="0"/>
            <wp:docPr id="126812306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235" cy="47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49077" w14:textId="77777777" w:rsidR="00F157CD" w:rsidRPr="00F157CD" w:rsidRDefault="00F157CD" w:rsidP="001C44E3">
      <w:pPr>
        <w:jc w:val="center"/>
        <w:rPr>
          <w:rFonts w:ascii="HelveticaNeue" w:hAnsi="HelveticaNeue" w:cs="Arial"/>
        </w:rPr>
      </w:pPr>
    </w:p>
    <w:p w14:paraId="449702BE" w14:textId="77777777" w:rsidR="00F157CD" w:rsidRPr="00F157CD" w:rsidRDefault="00F157CD" w:rsidP="001C44E3">
      <w:pPr>
        <w:jc w:val="center"/>
        <w:rPr>
          <w:rFonts w:ascii="HelveticaNeue" w:hAnsi="HelveticaNeue" w:cs="Arial"/>
        </w:rPr>
      </w:pPr>
    </w:p>
    <w:p w14:paraId="705100DF" w14:textId="77777777" w:rsidR="00F157CD" w:rsidRPr="00F157CD" w:rsidRDefault="00F157CD" w:rsidP="001C44E3">
      <w:pPr>
        <w:jc w:val="center"/>
        <w:rPr>
          <w:rFonts w:ascii="HelveticaNeue" w:hAnsi="HelveticaNeue" w:cs="Arial"/>
        </w:rPr>
      </w:pPr>
    </w:p>
    <w:p w14:paraId="6E9B60A6" w14:textId="77777777" w:rsidR="00F157CD" w:rsidRPr="00F157CD" w:rsidRDefault="00F157CD" w:rsidP="001C44E3">
      <w:pPr>
        <w:jc w:val="center"/>
        <w:rPr>
          <w:rFonts w:ascii="HelveticaNeue" w:hAnsi="HelveticaNeue" w:cs="Arial"/>
        </w:rPr>
      </w:pPr>
    </w:p>
    <w:p w14:paraId="59D7A109" w14:textId="77777777" w:rsidR="00F157CD" w:rsidRPr="00F157CD" w:rsidRDefault="00F157CD" w:rsidP="001C44E3">
      <w:pPr>
        <w:jc w:val="center"/>
        <w:rPr>
          <w:rFonts w:ascii="HelveticaNeue" w:hAnsi="HelveticaNeue" w:cs="Arial"/>
        </w:rPr>
      </w:pPr>
    </w:p>
    <w:p w14:paraId="4049C34A" w14:textId="77777777" w:rsidR="00F157CD" w:rsidRPr="00F157CD" w:rsidRDefault="00F157CD" w:rsidP="001C44E3">
      <w:pPr>
        <w:jc w:val="center"/>
        <w:rPr>
          <w:rFonts w:ascii="HelveticaNeue" w:hAnsi="HelveticaNeue" w:cs="Arial"/>
        </w:rPr>
      </w:pPr>
    </w:p>
    <w:p w14:paraId="68D5D2BC" w14:textId="77777777" w:rsidR="00F157CD" w:rsidRPr="00F157CD" w:rsidRDefault="00F157CD" w:rsidP="001C44E3">
      <w:pPr>
        <w:jc w:val="center"/>
        <w:rPr>
          <w:rFonts w:ascii="HelveticaNeue" w:hAnsi="HelveticaNeue" w:cs="Arial"/>
        </w:rPr>
      </w:pPr>
    </w:p>
    <w:p w14:paraId="6E0262DE" w14:textId="77777777" w:rsidR="00F157CD" w:rsidRPr="00F157CD" w:rsidRDefault="00F157CD" w:rsidP="001C44E3">
      <w:pPr>
        <w:jc w:val="center"/>
        <w:rPr>
          <w:rFonts w:ascii="HelveticaNeue" w:hAnsi="HelveticaNeue" w:cs="Arial"/>
        </w:rPr>
      </w:pPr>
    </w:p>
    <w:p w14:paraId="6C97C00E" w14:textId="77777777" w:rsidR="00F157CD" w:rsidRPr="00F157CD" w:rsidRDefault="00F157CD" w:rsidP="001C44E3">
      <w:pPr>
        <w:jc w:val="center"/>
        <w:rPr>
          <w:rFonts w:ascii="HelveticaNeue" w:hAnsi="HelveticaNeue" w:cs="Arial"/>
        </w:rPr>
      </w:pPr>
    </w:p>
    <w:p w14:paraId="14AFB806" w14:textId="77777777" w:rsidR="00F157CD" w:rsidRPr="00F157CD" w:rsidRDefault="00F157CD" w:rsidP="001C44E3">
      <w:pPr>
        <w:jc w:val="center"/>
        <w:rPr>
          <w:rFonts w:ascii="HelveticaNeue" w:hAnsi="HelveticaNeue" w:cs="Arial"/>
        </w:rPr>
      </w:pPr>
    </w:p>
    <w:p w14:paraId="3433770D" w14:textId="77777777" w:rsidR="00F157CD" w:rsidRPr="00F157CD" w:rsidRDefault="00F157CD" w:rsidP="001C44E3">
      <w:pPr>
        <w:jc w:val="center"/>
        <w:rPr>
          <w:rFonts w:ascii="HelveticaNeue" w:hAnsi="HelveticaNeue" w:cs="Arial"/>
        </w:rPr>
      </w:pPr>
    </w:p>
    <w:p w14:paraId="356B0265" w14:textId="77777777" w:rsidR="00F157CD" w:rsidRPr="00F157CD" w:rsidRDefault="00F157CD" w:rsidP="001C44E3">
      <w:pPr>
        <w:jc w:val="center"/>
        <w:rPr>
          <w:rFonts w:ascii="HelveticaNeue" w:hAnsi="HelveticaNeue" w:cs="Arial"/>
        </w:rPr>
      </w:pPr>
    </w:p>
    <w:p w14:paraId="3EB1D287" w14:textId="77777777" w:rsidR="00F157CD" w:rsidRPr="00F157CD" w:rsidRDefault="00F157CD" w:rsidP="000B60D2">
      <w:pPr>
        <w:rPr>
          <w:rFonts w:ascii="HelveticaNeue" w:hAnsi="HelveticaNeue" w:cs="Arial"/>
        </w:rPr>
      </w:pPr>
    </w:p>
    <w:p w14:paraId="46E65FC8" w14:textId="77777777" w:rsidR="00F157CD" w:rsidRPr="00F157CD" w:rsidRDefault="00F157CD" w:rsidP="001C44E3">
      <w:pPr>
        <w:jc w:val="center"/>
        <w:rPr>
          <w:rFonts w:ascii="HelveticaNeue" w:hAnsi="HelveticaNeue" w:cs="Arial"/>
        </w:rPr>
      </w:pPr>
    </w:p>
    <w:p w14:paraId="0EF5543A" w14:textId="77777777" w:rsidR="00F157CD" w:rsidRPr="00F157CD" w:rsidRDefault="00F157CD" w:rsidP="001C44E3">
      <w:pPr>
        <w:jc w:val="center"/>
        <w:rPr>
          <w:rFonts w:ascii="HelveticaNeue" w:hAnsi="HelveticaNeue" w:cs="Arial"/>
        </w:rPr>
      </w:pPr>
    </w:p>
    <w:p w14:paraId="74ACDD01" w14:textId="77777777" w:rsidR="00F157CD" w:rsidRPr="00F157CD" w:rsidRDefault="00F157CD" w:rsidP="001C44E3">
      <w:pPr>
        <w:jc w:val="center"/>
        <w:rPr>
          <w:rFonts w:ascii="HelveticaNeue" w:hAnsi="HelveticaNeue" w:cs="Arial"/>
        </w:rPr>
      </w:pPr>
    </w:p>
    <w:p w14:paraId="26A76873" w14:textId="77777777" w:rsidR="00F157CD" w:rsidRPr="00F157CD" w:rsidRDefault="00F157CD" w:rsidP="001C44E3">
      <w:pPr>
        <w:jc w:val="center"/>
        <w:rPr>
          <w:rFonts w:ascii="HelveticaNeue" w:hAnsi="HelveticaNeue" w:cs="Arial"/>
        </w:rPr>
      </w:pPr>
    </w:p>
    <w:p w14:paraId="7F5ECBA1" w14:textId="77777777" w:rsidR="00F157CD" w:rsidRPr="00F157CD" w:rsidRDefault="00F157CD" w:rsidP="001C44E3">
      <w:pPr>
        <w:jc w:val="center"/>
        <w:rPr>
          <w:rFonts w:ascii="HelveticaNeue" w:hAnsi="HelveticaNeue" w:cs="Arial"/>
        </w:rPr>
      </w:pPr>
    </w:p>
    <w:p w14:paraId="72B6E71B" w14:textId="77777777" w:rsidR="00CC3136" w:rsidRPr="00953588" w:rsidRDefault="00CC3136" w:rsidP="001C44E3">
      <w:pPr>
        <w:jc w:val="center"/>
        <w:rPr>
          <w:rFonts w:ascii="HelveticaNeue" w:hAnsi="HelveticaNeue" w:cs="Arial"/>
          <w:noProof/>
        </w:rPr>
      </w:pPr>
    </w:p>
    <w:sectPr w:rsidR="00CC3136" w:rsidRPr="00953588" w:rsidSect="00154144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985" w:right="964" w:bottom="726" w:left="964" w:header="709" w:footer="488" w:gutter="0"/>
      <w:pgBorders w:offsetFrom="page">
        <w:top w:val="single" w:sz="4" w:space="24" w:color="00FFFF"/>
        <w:left w:val="single" w:sz="4" w:space="24" w:color="00FFFF"/>
        <w:bottom w:val="single" w:sz="4" w:space="24" w:color="00FFFF"/>
        <w:right w:val="single" w:sz="4" w:space="24" w:color="00FF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4FC64A" w14:textId="77777777" w:rsidR="0094326A" w:rsidRDefault="0094326A">
      <w:r>
        <w:separator/>
      </w:r>
    </w:p>
  </w:endnote>
  <w:endnote w:type="continuationSeparator" w:id="0">
    <w:p w14:paraId="2CAA0C9D" w14:textId="77777777" w:rsidR="0094326A" w:rsidRDefault="00943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Neue">
    <w:altName w:val="Arial"/>
    <w:charset w:val="00"/>
    <w:family w:val="auto"/>
    <w:pitch w:val="variable"/>
    <w:sig w:usb0="00000003" w:usb1="00000000" w:usb2="00000000" w:usb3="00000000" w:csb0="00000001" w:csb1="00000000"/>
  </w:font>
  <w:font w:name="HelveticaNeue bold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7853C" w14:textId="77777777" w:rsidR="00A0483E" w:rsidRDefault="00CB6F83" w:rsidP="00CB6F83">
    <w:pPr>
      <w:jc w:val="center"/>
      <w:rPr>
        <w:rFonts w:ascii="Arial" w:hAnsi="Arial" w:cs="Arial"/>
        <w:sz w:val="22"/>
        <w:szCs w:val="22"/>
      </w:rPr>
    </w:pPr>
    <w:proofErr w:type="spellStart"/>
    <w:r w:rsidRPr="00CB6F83">
      <w:rPr>
        <w:rFonts w:ascii="Arial" w:hAnsi="Arial" w:cs="Arial"/>
        <w:sz w:val="22"/>
        <w:szCs w:val="22"/>
      </w:rPr>
      <w:t>Inge</w:t>
    </w:r>
    <w:r w:rsidR="00F55226">
      <w:rPr>
        <w:rFonts w:ascii="Arial" w:hAnsi="Arial" w:cs="Arial"/>
        <w:sz w:val="22"/>
        <w:szCs w:val="22"/>
      </w:rPr>
      <w:t>centre</w:t>
    </w:r>
    <w:proofErr w:type="spellEnd"/>
    <w:r w:rsidR="000F7DFF" w:rsidRPr="00CB6F83">
      <w:rPr>
        <w:rFonts w:ascii="Arial" w:hAnsi="Arial" w:cs="Arial"/>
        <w:sz w:val="22"/>
        <w:szCs w:val="22"/>
      </w:rPr>
      <w:t xml:space="preserve"> </w:t>
    </w:r>
    <w:r w:rsidR="00A0483E">
      <w:rPr>
        <w:rFonts w:ascii="Arial" w:hAnsi="Arial" w:cs="Arial"/>
        <w:sz w:val="22"/>
        <w:szCs w:val="22"/>
      </w:rPr>
      <w:t xml:space="preserve">SAS </w:t>
    </w:r>
  </w:p>
  <w:p w14:paraId="235F4124" w14:textId="77777777" w:rsidR="000F7DFF" w:rsidRPr="00CB6F83" w:rsidRDefault="00A0483E" w:rsidP="00CB6F83">
    <w:pPr>
      <w:jc w:val="center"/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>160 rue du Chêne de la Croix – 45520 GIDY - France</w:t>
    </w:r>
  </w:p>
  <w:p w14:paraId="1852BC9A" w14:textId="77777777" w:rsidR="00EA5ED9" w:rsidRDefault="000F7DFF" w:rsidP="00A0483E">
    <w:pPr>
      <w:jc w:val="center"/>
      <w:rPr>
        <w:rFonts w:ascii="Arial" w:hAnsi="Arial" w:cs="Arial"/>
        <w:sz w:val="22"/>
        <w:szCs w:val="22"/>
      </w:rPr>
    </w:pPr>
    <w:r w:rsidRPr="00CB6F83">
      <w:rPr>
        <w:rFonts w:ascii="Arial" w:hAnsi="Arial" w:cs="Arial"/>
        <w:sz w:val="22"/>
        <w:szCs w:val="22"/>
      </w:rPr>
      <w:t xml:space="preserve">Téléphone : </w:t>
    </w:r>
    <w:r w:rsidR="00A0483E">
      <w:rPr>
        <w:rFonts w:ascii="Arial" w:hAnsi="Arial" w:cs="Arial"/>
        <w:sz w:val="22"/>
        <w:szCs w:val="22"/>
      </w:rPr>
      <w:t xml:space="preserve">+33 </w:t>
    </w:r>
    <w:r w:rsidRPr="00CB6F83">
      <w:rPr>
        <w:rFonts w:ascii="Arial" w:hAnsi="Arial" w:cs="Arial"/>
        <w:sz w:val="22"/>
        <w:szCs w:val="22"/>
      </w:rPr>
      <w:t>2</w:t>
    </w:r>
    <w:r w:rsidR="00CB6F83" w:rsidRPr="00CB6F83">
      <w:rPr>
        <w:rFonts w:ascii="Arial" w:hAnsi="Arial" w:cs="Arial"/>
        <w:sz w:val="22"/>
        <w:szCs w:val="22"/>
      </w:rPr>
      <w:t xml:space="preserve"> </w:t>
    </w:r>
    <w:r w:rsidRPr="00CB6F83">
      <w:rPr>
        <w:rFonts w:ascii="Arial" w:hAnsi="Arial" w:cs="Arial"/>
        <w:sz w:val="22"/>
        <w:szCs w:val="22"/>
      </w:rPr>
      <w:t>38</w:t>
    </w:r>
    <w:r w:rsidR="00CB6F83" w:rsidRPr="00CB6F83">
      <w:rPr>
        <w:rFonts w:ascii="Arial" w:hAnsi="Arial" w:cs="Arial"/>
        <w:sz w:val="22"/>
        <w:szCs w:val="22"/>
      </w:rPr>
      <w:t xml:space="preserve"> </w:t>
    </w:r>
    <w:r w:rsidRPr="00CB6F83">
      <w:rPr>
        <w:rFonts w:ascii="Arial" w:hAnsi="Arial" w:cs="Arial"/>
        <w:sz w:val="22"/>
        <w:szCs w:val="22"/>
      </w:rPr>
      <w:t>76</w:t>
    </w:r>
    <w:r w:rsidR="00CB6F83" w:rsidRPr="00CB6F83">
      <w:rPr>
        <w:rFonts w:ascii="Arial" w:hAnsi="Arial" w:cs="Arial"/>
        <w:sz w:val="22"/>
        <w:szCs w:val="22"/>
      </w:rPr>
      <w:t xml:space="preserve"> </w:t>
    </w:r>
    <w:r w:rsidRPr="00CB6F83">
      <w:rPr>
        <w:rFonts w:ascii="Arial" w:hAnsi="Arial" w:cs="Arial"/>
        <w:sz w:val="22"/>
        <w:szCs w:val="22"/>
      </w:rPr>
      <w:t>92</w:t>
    </w:r>
    <w:r w:rsidR="00CB6F83" w:rsidRPr="00CB6F83">
      <w:rPr>
        <w:rFonts w:ascii="Arial" w:hAnsi="Arial" w:cs="Arial"/>
        <w:sz w:val="22"/>
        <w:szCs w:val="22"/>
      </w:rPr>
      <w:t xml:space="preserve"> </w:t>
    </w:r>
    <w:r w:rsidRPr="00CB6F83">
      <w:rPr>
        <w:rFonts w:ascii="Arial" w:hAnsi="Arial" w:cs="Arial"/>
        <w:sz w:val="22"/>
        <w:szCs w:val="22"/>
      </w:rPr>
      <w:t>55</w:t>
    </w:r>
  </w:p>
  <w:p w14:paraId="391A0E1A" w14:textId="77777777" w:rsidR="00154144" w:rsidRPr="00154144" w:rsidRDefault="00154144" w:rsidP="00CB6F83">
    <w:pPr>
      <w:pStyle w:val="Pieddepage"/>
      <w:jc w:val="center"/>
      <w:rPr>
        <w:rFonts w:ascii="Arial" w:hAnsi="Arial" w:cs="Arial"/>
        <w:sz w:val="12"/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2E2BF" w14:textId="77777777" w:rsidR="000F7DFF" w:rsidRDefault="000F7DFF">
    <w:pPr>
      <w:tabs>
        <w:tab w:val="left" w:pos="0"/>
      </w:tabs>
      <w:jc w:val="center"/>
      <w:rPr>
        <w:rFonts w:ascii="Arial" w:hAnsi="Arial" w:cs="Arial"/>
        <w:b/>
        <w:bCs/>
        <w:sz w:val="18"/>
      </w:rPr>
    </w:pPr>
  </w:p>
  <w:tbl>
    <w:tblPr>
      <w:tblpPr w:leftFromText="141" w:rightFromText="141" w:vertAnchor="text" w:horzAnchor="margin" w:tblpY="264"/>
      <w:tblW w:w="9556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01"/>
      <w:gridCol w:w="2747"/>
      <w:gridCol w:w="1104"/>
      <w:gridCol w:w="3115"/>
      <w:gridCol w:w="1489"/>
    </w:tblGrid>
    <w:tr w:rsidR="000F7DFF" w14:paraId="292219D6" w14:textId="77777777">
      <w:trPr>
        <w:trHeight w:val="174"/>
      </w:trPr>
      <w:tc>
        <w:tcPr>
          <w:tcW w:w="1101" w:type="dxa"/>
          <w:vAlign w:val="center"/>
        </w:tcPr>
        <w:p w14:paraId="6BD19193" w14:textId="77777777" w:rsidR="000F7DFF" w:rsidRDefault="000F7DFF">
          <w:pPr>
            <w:rPr>
              <w:rFonts w:ascii="Verdana" w:hAnsi="Verdana"/>
              <w:sz w:val="18"/>
              <w:szCs w:val="18"/>
            </w:rPr>
          </w:pPr>
        </w:p>
      </w:tc>
      <w:tc>
        <w:tcPr>
          <w:tcW w:w="2747" w:type="dxa"/>
          <w:vAlign w:val="center"/>
        </w:tcPr>
        <w:p w14:paraId="61CAAC96" w14:textId="77777777" w:rsidR="000F7DFF" w:rsidRDefault="000F7DFF">
          <w:pPr>
            <w:rPr>
              <w:rFonts w:ascii="Verdana" w:hAnsi="Verdana"/>
              <w:sz w:val="18"/>
              <w:szCs w:val="18"/>
            </w:rPr>
          </w:pPr>
        </w:p>
      </w:tc>
      <w:tc>
        <w:tcPr>
          <w:tcW w:w="1104" w:type="dxa"/>
          <w:vAlign w:val="center"/>
        </w:tcPr>
        <w:p w14:paraId="374BDDD2" w14:textId="77777777" w:rsidR="000F7DFF" w:rsidRDefault="000F7DFF">
          <w:pPr>
            <w:rPr>
              <w:rFonts w:ascii="Verdana" w:hAnsi="Verdana"/>
              <w:sz w:val="18"/>
              <w:szCs w:val="18"/>
            </w:rPr>
          </w:pPr>
        </w:p>
      </w:tc>
      <w:tc>
        <w:tcPr>
          <w:tcW w:w="3115" w:type="dxa"/>
          <w:vAlign w:val="center"/>
        </w:tcPr>
        <w:p w14:paraId="74898745" w14:textId="77777777" w:rsidR="000F7DFF" w:rsidRDefault="000F7DFF">
          <w:pPr>
            <w:rPr>
              <w:rFonts w:ascii="Verdana" w:hAnsi="Verdana"/>
              <w:sz w:val="18"/>
              <w:szCs w:val="18"/>
            </w:rPr>
          </w:pPr>
        </w:p>
      </w:tc>
      <w:tc>
        <w:tcPr>
          <w:tcW w:w="1489" w:type="dxa"/>
          <w:vAlign w:val="center"/>
        </w:tcPr>
        <w:p w14:paraId="5B1754EE" w14:textId="77777777" w:rsidR="000F7DFF" w:rsidRDefault="000F7DFF">
          <w:pPr>
            <w:jc w:val="right"/>
            <w:rPr>
              <w:rFonts w:ascii="Verdana" w:hAnsi="Verdana"/>
              <w:sz w:val="18"/>
              <w:szCs w:val="18"/>
            </w:rPr>
          </w:pPr>
          <w:r>
            <w:rPr>
              <w:rStyle w:val="Numrodepage"/>
              <w:rFonts w:ascii="Verdana" w:hAnsi="Verdana"/>
              <w:sz w:val="18"/>
            </w:rPr>
            <w:fldChar w:fldCharType="begin"/>
          </w:r>
          <w:r>
            <w:rPr>
              <w:rStyle w:val="Numrodepage"/>
              <w:rFonts w:ascii="Verdana" w:hAnsi="Verdana"/>
              <w:sz w:val="18"/>
            </w:rPr>
            <w:instrText xml:space="preserve"> PAGE </w:instrText>
          </w:r>
          <w:r>
            <w:rPr>
              <w:rStyle w:val="Numrodepage"/>
              <w:rFonts w:ascii="Verdana" w:hAnsi="Verdana"/>
              <w:sz w:val="18"/>
            </w:rPr>
            <w:fldChar w:fldCharType="separate"/>
          </w:r>
          <w:r>
            <w:rPr>
              <w:rStyle w:val="Numrodepage"/>
              <w:rFonts w:ascii="Verdana" w:hAnsi="Verdana"/>
              <w:noProof/>
              <w:sz w:val="18"/>
            </w:rPr>
            <w:t>1</w:t>
          </w:r>
          <w:r>
            <w:rPr>
              <w:rStyle w:val="Numrodepage"/>
              <w:rFonts w:ascii="Verdana" w:hAnsi="Verdana"/>
              <w:sz w:val="18"/>
            </w:rPr>
            <w:fldChar w:fldCharType="end"/>
          </w:r>
          <w:r>
            <w:rPr>
              <w:rStyle w:val="Numrodepage"/>
              <w:rFonts w:ascii="Verdana" w:hAnsi="Verdana"/>
              <w:sz w:val="18"/>
            </w:rPr>
            <w:t>/</w:t>
          </w:r>
          <w:r>
            <w:rPr>
              <w:rStyle w:val="Numrodepage"/>
              <w:rFonts w:ascii="Verdana" w:hAnsi="Verdana"/>
              <w:sz w:val="18"/>
            </w:rPr>
            <w:fldChar w:fldCharType="begin"/>
          </w:r>
          <w:r>
            <w:rPr>
              <w:rStyle w:val="Numrodepage"/>
              <w:rFonts w:ascii="Verdana" w:hAnsi="Verdana"/>
              <w:sz w:val="18"/>
            </w:rPr>
            <w:instrText xml:space="preserve"> NUMPAGES </w:instrText>
          </w:r>
          <w:r>
            <w:rPr>
              <w:rStyle w:val="Numrodepage"/>
              <w:rFonts w:ascii="Verdana" w:hAnsi="Verdana"/>
              <w:sz w:val="18"/>
            </w:rPr>
            <w:fldChar w:fldCharType="separate"/>
          </w:r>
          <w:r w:rsidR="00CB6F83">
            <w:rPr>
              <w:rStyle w:val="Numrodepage"/>
              <w:rFonts w:ascii="Verdana" w:hAnsi="Verdana"/>
              <w:noProof/>
              <w:sz w:val="18"/>
            </w:rPr>
            <w:t>1</w:t>
          </w:r>
          <w:r>
            <w:rPr>
              <w:rStyle w:val="Numrodepage"/>
              <w:rFonts w:ascii="Verdana" w:hAnsi="Verdana"/>
              <w:sz w:val="18"/>
            </w:rPr>
            <w:fldChar w:fldCharType="end"/>
          </w:r>
        </w:p>
      </w:tc>
    </w:tr>
  </w:tbl>
  <w:p w14:paraId="1C45E562" w14:textId="77777777" w:rsidR="000F7DFF" w:rsidRDefault="000F7DFF">
    <w:pPr>
      <w:tabs>
        <w:tab w:val="left" w:pos="0"/>
      </w:tabs>
      <w:jc w:val="center"/>
      <w:rPr>
        <w:rFonts w:ascii="Arial" w:hAnsi="Arial" w:cs="Arial"/>
        <w:b/>
        <w:bCs/>
        <w:sz w:val="18"/>
      </w:rPr>
    </w:pPr>
  </w:p>
  <w:p w14:paraId="407DB4BF" w14:textId="77777777" w:rsidR="000F7DFF" w:rsidRDefault="000F7DFF">
    <w:pPr>
      <w:tabs>
        <w:tab w:val="left" w:pos="0"/>
      </w:tabs>
      <w:jc w:val="center"/>
      <w:rPr>
        <w:rFonts w:ascii="Arial" w:hAnsi="Arial" w:cs="Arial"/>
        <w:b/>
        <w:bCs/>
        <w:sz w:val="18"/>
      </w:rPr>
    </w:pPr>
  </w:p>
  <w:p w14:paraId="318BDC8D" w14:textId="77777777" w:rsidR="000F7DFF" w:rsidRDefault="000F7DFF">
    <w:pPr>
      <w:tabs>
        <w:tab w:val="left" w:pos="0"/>
      </w:tabs>
      <w:jc w:val="center"/>
      <w:rPr>
        <w:rFonts w:ascii="Arial" w:hAnsi="Arial" w:cs="Arial"/>
        <w:b/>
        <w:bCs/>
        <w:sz w:val="18"/>
      </w:rPr>
    </w:pPr>
  </w:p>
  <w:p w14:paraId="5D98ECE8" w14:textId="77777777" w:rsidR="000F7DFF" w:rsidRDefault="000F7DFF">
    <w:pPr>
      <w:tabs>
        <w:tab w:val="left" w:pos="0"/>
      </w:tabs>
      <w:jc w:val="center"/>
      <w:rPr>
        <w:rFonts w:ascii="Arial" w:hAnsi="Arial" w:cs="Arial"/>
        <w:b/>
        <w:bCs/>
        <w:sz w:val="18"/>
      </w:rPr>
    </w:pPr>
  </w:p>
  <w:p w14:paraId="4EC55865" w14:textId="77777777" w:rsidR="000F7DFF" w:rsidRDefault="000F7DFF">
    <w:pPr>
      <w:tabs>
        <w:tab w:val="left" w:pos="0"/>
      </w:tabs>
      <w:jc w:val="center"/>
      <w:rPr>
        <w:rFonts w:ascii="Arial" w:hAnsi="Arial" w:cs="Arial"/>
        <w:sz w:val="14"/>
      </w:rPr>
    </w:pPr>
    <w:proofErr w:type="spellStart"/>
    <w:proofErr w:type="gramStart"/>
    <w:r>
      <w:rPr>
        <w:rFonts w:ascii="Arial" w:hAnsi="Arial" w:cs="Arial"/>
        <w:b/>
        <w:bCs/>
        <w:sz w:val="18"/>
      </w:rPr>
      <w:t>ingépac</w:t>
    </w:r>
    <w:proofErr w:type="spellEnd"/>
    <w:proofErr w:type="gramEnd"/>
    <w:r>
      <w:rPr>
        <w:rFonts w:ascii="Arial" w:hAnsi="Arial" w:cs="Arial"/>
        <w:sz w:val="14"/>
      </w:rPr>
      <w:t>- 10 bis, route de saint Simon - 31 100 TOULOUSE</w:t>
    </w:r>
  </w:p>
  <w:p w14:paraId="03DD0BE9" w14:textId="77777777" w:rsidR="000F7DFF" w:rsidRDefault="000F7DFF">
    <w:pPr>
      <w:tabs>
        <w:tab w:val="left" w:pos="0"/>
      </w:tabs>
      <w:ind w:right="-2"/>
      <w:jc w:val="center"/>
      <w:rPr>
        <w:rFonts w:ascii="Arial" w:hAnsi="Arial" w:cs="Arial"/>
        <w:sz w:val="14"/>
      </w:rPr>
    </w:pPr>
    <w:proofErr w:type="gramStart"/>
    <w:r>
      <w:rPr>
        <w:rFonts w:ascii="Arial" w:hAnsi="Arial" w:cs="Arial"/>
        <w:sz w:val="14"/>
      </w:rPr>
      <w:t>www.ingepac.com  -</w:t>
    </w:r>
    <w:proofErr w:type="gramEnd"/>
    <w:r>
      <w:rPr>
        <w:rFonts w:ascii="Arial" w:hAnsi="Arial" w:cs="Arial"/>
        <w:sz w:val="14"/>
      </w:rPr>
      <w:t xml:space="preserve"> tél. : 08 71 13 24 01 - Fax : 05 62 23 02 19</w:t>
    </w:r>
  </w:p>
  <w:p w14:paraId="521EAEBA" w14:textId="77777777" w:rsidR="000F7DFF" w:rsidRDefault="000F7DFF">
    <w:pPr>
      <w:tabs>
        <w:tab w:val="left" w:pos="0"/>
      </w:tabs>
      <w:ind w:right="-2"/>
      <w:jc w:val="center"/>
      <w:rPr>
        <w:rFonts w:ascii="Arial" w:hAnsi="Arial" w:cs="Arial"/>
        <w:sz w:val="14"/>
      </w:rPr>
    </w:pPr>
    <w:r>
      <w:rPr>
        <w:rFonts w:ascii="Arial" w:hAnsi="Arial" w:cs="Arial"/>
        <w:sz w:val="14"/>
      </w:rPr>
      <w:tab/>
    </w:r>
    <w:r>
      <w:rPr>
        <w:rFonts w:ascii="Arial" w:hAnsi="Arial" w:cs="Arial"/>
        <w:sz w:val="14"/>
      </w:rPr>
      <w:tab/>
      <w:t xml:space="preserve">Sarl au capital de 10 000 € - RCS Toulouse 480 619 808 - APE </w:t>
    </w:r>
    <w:smartTag w:uri="urn:schemas-microsoft-com:office:smarttags" w:element="metricconverter">
      <w:smartTagPr>
        <w:attr w:name="ProductID" w:val="742C"/>
      </w:smartTagPr>
      <w:r>
        <w:rPr>
          <w:rFonts w:ascii="Arial" w:hAnsi="Arial" w:cs="Arial"/>
          <w:sz w:val="14"/>
        </w:rPr>
        <w:t>742C</w:t>
      </w:r>
    </w:smartTag>
    <w:r>
      <w:rPr>
        <w:rFonts w:ascii="Arial" w:hAnsi="Arial" w:cs="Arial"/>
        <w:sz w:val="14"/>
      </w:rPr>
      <w:t xml:space="preserve"> – TVA FR 26 480 619 808</w:t>
    </w:r>
    <w:r>
      <w:rPr>
        <w:rFonts w:ascii="Arial" w:hAnsi="Arial" w:cs="Arial"/>
        <w:sz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2C1478" w14:textId="77777777" w:rsidR="0094326A" w:rsidRDefault="0094326A">
      <w:r>
        <w:separator/>
      </w:r>
    </w:p>
  </w:footnote>
  <w:footnote w:type="continuationSeparator" w:id="0">
    <w:p w14:paraId="3F0BBDEE" w14:textId="77777777" w:rsidR="0094326A" w:rsidRDefault="00943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Borders>
        <w:top w:val="single" w:sz="4" w:space="0" w:color="548DD4" w:themeColor="text2" w:themeTint="99"/>
        <w:left w:val="single" w:sz="4" w:space="0" w:color="548DD4" w:themeColor="text2" w:themeTint="99"/>
        <w:bottom w:val="single" w:sz="4" w:space="0" w:color="548DD4" w:themeColor="text2" w:themeTint="99"/>
        <w:right w:val="single" w:sz="4" w:space="0" w:color="548DD4" w:themeColor="text2" w:themeTint="99"/>
        <w:insideH w:val="single" w:sz="4" w:space="0" w:color="548DD4" w:themeColor="text2" w:themeTint="99"/>
        <w:insideV w:val="single" w:sz="4" w:space="0" w:color="548DD4" w:themeColor="text2" w:themeTint="99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62"/>
      <w:gridCol w:w="1683"/>
      <w:gridCol w:w="5258"/>
      <w:gridCol w:w="1665"/>
    </w:tblGrid>
    <w:tr w:rsidR="00B11CB5" w:rsidRPr="002E5B73" w14:paraId="325FF7FC" w14:textId="77777777" w:rsidTr="00B11CB5">
      <w:trPr>
        <w:cantSplit/>
        <w:trHeight w:val="412"/>
        <w:jc w:val="center"/>
      </w:trPr>
      <w:tc>
        <w:tcPr>
          <w:tcW w:w="1392" w:type="dxa"/>
          <w:vMerge w:val="restart"/>
          <w:vAlign w:val="center"/>
        </w:tcPr>
        <w:p w14:paraId="1A580E9B" w14:textId="77777777" w:rsidR="00B11CB5" w:rsidRPr="002E5B73" w:rsidRDefault="00B11CB5" w:rsidP="00B11CB5">
          <w:pPr>
            <w:pStyle w:val="En-tte"/>
            <w:ind w:left="-38" w:right="-57"/>
            <w:jc w:val="center"/>
            <w:rPr>
              <w:rFonts w:cs="Arial"/>
              <w:szCs w:val="20"/>
            </w:rPr>
          </w:pPr>
          <w:bookmarkStart w:id="0" w:name="_Hlk78793911"/>
          <w:r w:rsidRPr="002E5B73">
            <w:rPr>
              <w:noProof/>
            </w:rPr>
            <w:drawing>
              <wp:inline distT="0" distB="0" distL="0" distR="0" wp14:anchorId="34179D2C" wp14:editId="08F56446">
                <wp:extent cx="550800" cy="720000"/>
                <wp:effectExtent l="0" t="0" r="1905" b="0"/>
                <wp:docPr id="60" name="Image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" name="Image 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001" r="2300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08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21" w:type="dxa"/>
          <w:shd w:val="clear" w:color="auto" w:fill="BFBFBF" w:themeFill="background1" w:themeFillShade="BF"/>
          <w:vAlign w:val="center"/>
        </w:tcPr>
        <w:p w14:paraId="3F3521D5" w14:textId="77777777" w:rsidR="00B11CB5" w:rsidRPr="00E34B4F" w:rsidRDefault="00B11CB5" w:rsidP="00B11CB5">
          <w:pPr>
            <w:pStyle w:val="En-tte"/>
            <w:tabs>
              <w:tab w:val="clear" w:pos="4536"/>
              <w:tab w:val="clear" w:pos="9072"/>
            </w:tabs>
            <w:ind w:left="62" w:right="-57"/>
            <w:jc w:val="center"/>
            <w:rPr>
              <w:rFonts w:ascii="HelveticaNeue" w:hAnsi="HelveticaNeue"/>
              <w:bCs/>
              <w:sz w:val="20"/>
              <w:szCs w:val="20"/>
            </w:rPr>
          </w:pPr>
          <w:r w:rsidRPr="002E5B73">
            <w:rPr>
              <w:rFonts w:ascii="HelveticaNeue" w:hAnsi="HelveticaNeue" w:cs="Arial"/>
              <w:b/>
              <w:sz w:val="28"/>
              <w:szCs w:val="20"/>
            </w:rPr>
            <w:t>FRM-0</w:t>
          </w:r>
          <w:r>
            <w:rPr>
              <w:rFonts w:ascii="HelveticaNeue" w:hAnsi="HelveticaNeue" w:cs="Arial"/>
              <w:b/>
              <w:sz w:val="28"/>
              <w:szCs w:val="20"/>
            </w:rPr>
            <w:t>07</w:t>
          </w:r>
        </w:p>
      </w:tc>
      <w:tc>
        <w:tcPr>
          <w:tcW w:w="5385" w:type="dxa"/>
          <w:vMerge w:val="restart"/>
          <w:vAlign w:val="center"/>
        </w:tcPr>
        <w:p w14:paraId="745FB3D4" w14:textId="6C59721B" w:rsidR="00B11CB5" w:rsidRPr="002E5B73" w:rsidRDefault="000B60D2" w:rsidP="00B11CB5">
          <w:pPr>
            <w:pStyle w:val="En-tte"/>
            <w:tabs>
              <w:tab w:val="clear" w:pos="4536"/>
              <w:tab w:val="clear" w:pos="9072"/>
            </w:tabs>
            <w:spacing w:line="276" w:lineRule="auto"/>
            <w:ind w:left="62" w:right="-57"/>
            <w:jc w:val="center"/>
            <w:rPr>
              <w:rFonts w:ascii="HelveticaNeue bold" w:hAnsi="HelveticaNeue bold"/>
              <w:b/>
              <w:sz w:val="40"/>
            </w:rPr>
          </w:pPr>
          <w:r>
            <w:rPr>
              <w:rFonts w:ascii="HelveticaNeue bold" w:hAnsi="HelveticaNeue bold"/>
              <w:b/>
              <w:sz w:val="40"/>
            </w:rPr>
            <w:t>Cuve inox 100 litres</w:t>
          </w:r>
        </w:p>
      </w:tc>
      <w:tc>
        <w:tcPr>
          <w:tcW w:w="1703" w:type="dxa"/>
          <w:vAlign w:val="center"/>
        </w:tcPr>
        <w:p w14:paraId="1682C8D9" w14:textId="77777777" w:rsidR="00B11CB5" w:rsidRPr="002E5B73" w:rsidRDefault="00B11CB5" w:rsidP="00B11CB5">
          <w:pPr>
            <w:pStyle w:val="En-tte"/>
            <w:tabs>
              <w:tab w:val="clear" w:pos="4536"/>
              <w:tab w:val="clear" w:pos="9072"/>
            </w:tabs>
            <w:ind w:left="-27"/>
            <w:jc w:val="center"/>
            <w:rPr>
              <w:rFonts w:ascii="HelveticaNeue" w:hAnsi="HelveticaNeue" w:cs="Arial"/>
              <w:b/>
              <w:sz w:val="28"/>
              <w:szCs w:val="20"/>
            </w:rPr>
          </w:pPr>
          <w:r w:rsidRPr="00E34B4F">
            <w:rPr>
              <w:rFonts w:ascii="HelveticaNeue" w:hAnsi="HelveticaNeue"/>
              <w:bCs/>
              <w:sz w:val="20"/>
              <w:szCs w:val="20"/>
            </w:rPr>
            <w:t xml:space="preserve">Fiche machine n° </w:t>
          </w:r>
        </w:p>
      </w:tc>
    </w:tr>
    <w:tr w:rsidR="00B11CB5" w:rsidRPr="002E5B73" w14:paraId="4BC53894" w14:textId="77777777" w:rsidTr="00B11CB5">
      <w:trPr>
        <w:cantSplit/>
        <w:trHeight w:val="506"/>
        <w:jc w:val="center"/>
      </w:trPr>
      <w:tc>
        <w:tcPr>
          <w:tcW w:w="1392" w:type="dxa"/>
          <w:vMerge/>
          <w:vAlign w:val="center"/>
        </w:tcPr>
        <w:p w14:paraId="26B95F82" w14:textId="77777777" w:rsidR="00B11CB5" w:rsidRPr="002E5B73" w:rsidRDefault="00B11CB5" w:rsidP="00B11CB5">
          <w:pPr>
            <w:pStyle w:val="En-tte"/>
            <w:tabs>
              <w:tab w:val="clear" w:pos="4536"/>
            </w:tabs>
            <w:ind w:left="62" w:right="-57"/>
            <w:rPr>
              <w:b/>
            </w:rPr>
          </w:pPr>
        </w:p>
      </w:tc>
      <w:tc>
        <w:tcPr>
          <w:tcW w:w="1721" w:type="dxa"/>
          <w:shd w:val="clear" w:color="auto" w:fill="BFBFBF" w:themeFill="background1" w:themeFillShade="BF"/>
          <w:vAlign w:val="center"/>
        </w:tcPr>
        <w:p w14:paraId="3091B35A" w14:textId="77777777" w:rsidR="00B11CB5" w:rsidRDefault="00B11CB5" w:rsidP="00B11CB5">
          <w:pPr>
            <w:pStyle w:val="En-tte"/>
            <w:tabs>
              <w:tab w:val="clear" w:pos="4536"/>
            </w:tabs>
            <w:jc w:val="center"/>
            <w:rPr>
              <w:rFonts w:ascii="HelveticaNeue bold" w:hAnsi="HelveticaNeue bold"/>
              <w:b/>
              <w:sz w:val="40"/>
            </w:rPr>
          </w:pPr>
          <w:r w:rsidRPr="002E5B73">
            <w:rPr>
              <w:rFonts w:ascii="HelveticaNeue" w:hAnsi="HelveticaNeue"/>
            </w:rPr>
            <w:t>Indice</w:t>
          </w:r>
          <w:r w:rsidRPr="002E5B73">
            <w:rPr>
              <w:rFonts w:ascii="HelveticaNeue" w:hAnsi="HelveticaNeue"/>
              <w:b/>
              <w:sz w:val="28"/>
            </w:rPr>
            <w:t xml:space="preserve"> </w:t>
          </w:r>
          <w:r w:rsidR="00A7241A">
            <w:rPr>
              <w:rFonts w:ascii="HelveticaNeue" w:hAnsi="HelveticaNeue"/>
              <w:b/>
              <w:sz w:val="28"/>
            </w:rPr>
            <w:t>D</w:t>
          </w:r>
        </w:p>
      </w:tc>
      <w:tc>
        <w:tcPr>
          <w:tcW w:w="5385" w:type="dxa"/>
          <w:vMerge/>
          <w:vAlign w:val="center"/>
        </w:tcPr>
        <w:p w14:paraId="609A5537" w14:textId="77777777" w:rsidR="00B11CB5" w:rsidRPr="002E5B73" w:rsidRDefault="00B11CB5" w:rsidP="00B11CB5">
          <w:pPr>
            <w:pStyle w:val="En-tte"/>
            <w:tabs>
              <w:tab w:val="clear" w:pos="4536"/>
            </w:tabs>
            <w:ind w:left="62" w:right="-57"/>
            <w:jc w:val="center"/>
            <w:rPr>
              <w:b/>
            </w:rPr>
          </w:pPr>
        </w:p>
      </w:tc>
      <w:tc>
        <w:tcPr>
          <w:tcW w:w="1703" w:type="dxa"/>
          <w:vAlign w:val="center"/>
        </w:tcPr>
        <w:p w14:paraId="1BC410CD" w14:textId="64DC3352" w:rsidR="00B11CB5" w:rsidRPr="002E5B73" w:rsidRDefault="000B60D2" w:rsidP="00B11CB5">
          <w:pPr>
            <w:pStyle w:val="En-tte"/>
            <w:tabs>
              <w:tab w:val="clear" w:pos="4536"/>
              <w:tab w:val="clear" w:pos="9072"/>
              <w:tab w:val="center" w:pos="5400"/>
              <w:tab w:val="left" w:pos="7920"/>
            </w:tabs>
            <w:ind w:right="45"/>
            <w:jc w:val="center"/>
            <w:rPr>
              <w:rFonts w:ascii="HelveticaNeue" w:hAnsi="HelveticaNeue"/>
            </w:rPr>
          </w:pPr>
          <w:r>
            <w:rPr>
              <w:rFonts w:ascii="HelveticaNeue bold" w:hAnsi="HelveticaNeue bold"/>
              <w:b/>
              <w:sz w:val="40"/>
            </w:rPr>
            <w:t>5982</w:t>
          </w:r>
        </w:p>
      </w:tc>
    </w:tr>
    <w:tr w:rsidR="00B11CB5" w:rsidRPr="002E5B73" w14:paraId="132B262F" w14:textId="77777777" w:rsidTr="00B11CB5">
      <w:trPr>
        <w:cantSplit/>
        <w:trHeight w:val="506"/>
        <w:jc w:val="center"/>
      </w:trPr>
      <w:tc>
        <w:tcPr>
          <w:tcW w:w="1392" w:type="dxa"/>
          <w:vMerge/>
          <w:vAlign w:val="center"/>
        </w:tcPr>
        <w:p w14:paraId="681850C4" w14:textId="77777777" w:rsidR="00B11CB5" w:rsidRPr="002E5B73" w:rsidRDefault="00B11CB5" w:rsidP="00B11CB5">
          <w:pPr>
            <w:pStyle w:val="En-tte"/>
            <w:tabs>
              <w:tab w:val="clear" w:pos="4536"/>
            </w:tabs>
            <w:ind w:left="62" w:right="-57"/>
            <w:rPr>
              <w:b/>
            </w:rPr>
          </w:pPr>
        </w:p>
      </w:tc>
      <w:tc>
        <w:tcPr>
          <w:tcW w:w="1721" w:type="dxa"/>
          <w:vAlign w:val="center"/>
        </w:tcPr>
        <w:p w14:paraId="07DF6897" w14:textId="77777777" w:rsidR="00B11CB5" w:rsidRDefault="00B11CB5" w:rsidP="00B11CB5">
          <w:pPr>
            <w:pStyle w:val="En-tte"/>
            <w:tabs>
              <w:tab w:val="clear" w:pos="4536"/>
            </w:tabs>
            <w:ind w:left="-56"/>
            <w:jc w:val="center"/>
            <w:rPr>
              <w:rFonts w:ascii="HelveticaNeue" w:hAnsi="HelveticaNeue"/>
              <w:bCs/>
              <w:szCs w:val="22"/>
            </w:rPr>
          </w:pPr>
          <w:r w:rsidRPr="002E5B73">
            <w:rPr>
              <w:rFonts w:ascii="HelveticaNeue" w:hAnsi="HelveticaNeue"/>
            </w:rPr>
            <w:t xml:space="preserve">Page </w:t>
          </w:r>
          <w:r w:rsidRPr="002E5B73">
            <w:rPr>
              <w:rFonts w:ascii="HelveticaNeue" w:hAnsi="HelveticaNeue"/>
              <w:b/>
              <w:sz w:val="28"/>
            </w:rPr>
            <w:fldChar w:fldCharType="begin"/>
          </w:r>
          <w:r w:rsidRPr="002E5B73">
            <w:rPr>
              <w:rFonts w:ascii="HelveticaNeue" w:hAnsi="HelveticaNeue"/>
              <w:b/>
              <w:sz w:val="28"/>
            </w:rPr>
            <w:instrText xml:space="preserve"> PAGE </w:instrText>
          </w:r>
          <w:r w:rsidRPr="002E5B73">
            <w:rPr>
              <w:rFonts w:ascii="HelveticaNeue" w:hAnsi="HelveticaNeue"/>
              <w:b/>
              <w:sz w:val="28"/>
            </w:rPr>
            <w:fldChar w:fldCharType="separate"/>
          </w:r>
          <w:r w:rsidRPr="002E5B73">
            <w:rPr>
              <w:rFonts w:ascii="HelveticaNeue" w:hAnsi="HelveticaNeue"/>
              <w:b/>
              <w:sz w:val="28"/>
            </w:rPr>
            <w:t>1</w:t>
          </w:r>
          <w:r w:rsidRPr="002E5B73">
            <w:rPr>
              <w:rFonts w:ascii="HelveticaNeue" w:hAnsi="HelveticaNeue"/>
              <w:b/>
              <w:sz w:val="28"/>
            </w:rPr>
            <w:fldChar w:fldCharType="end"/>
          </w:r>
          <w:r w:rsidRPr="002E5B73">
            <w:rPr>
              <w:rFonts w:ascii="HelveticaNeue" w:hAnsi="HelveticaNeue"/>
              <w:b/>
              <w:sz w:val="28"/>
            </w:rPr>
            <w:t xml:space="preserve"> / </w:t>
          </w:r>
          <w:r w:rsidRPr="002E5B73">
            <w:rPr>
              <w:rFonts w:ascii="HelveticaNeue" w:hAnsi="HelveticaNeue"/>
              <w:b/>
              <w:sz w:val="28"/>
            </w:rPr>
            <w:fldChar w:fldCharType="begin"/>
          </w:r>
          <w:r w:rsidRPr="002E5B73">
            <w:rPr>
              <w:rFonts w:ascii="HelveticaNeue" w:hAnsi="HelveticaNeue"/>
              <w:b/>
              <w:sz w:val="28"/>
            </w:rPr>
            <w:instrText xml:space="preserve"> NUMPAGES </w:instrText>
          </w:r>
          <w:r w:rsidRPr="002E5B73">
            <w:rPr>
              <w:rFonts w:ascii="HelveticaNeue" w:hAnsi="HelveticaNeue"/>
              <w:b/>
              <w:sz w:val="28"/>
            </w:rPr>
            <w:fldChar w:fldCharType="separate"/>
          </w:r>
          <w:r w:rsidRPr="002E5B73">
            <w:rPr>
              <w:rFonts w:ascii="HelveticaNeue" w:hAnsi="HelveticaNeue"/>
              <w:b/>
              <w:sz w:val="28"/>
            </w:rPr>
            <w:t>6</w:t>
          </w:r>
          <w:r w:rsidRPr="002E5B73">
            <w:rPr>
              <w:rFonts w:ascii="HelveticaNeue" w:hAnsi="HelveticaNeue"/>
              <w:b/>
              <w:sz w:val="28"/>
            </w:rPr>
            <w:fldChar w:fldCharType="end"/>
          </w:r>
        </w:p>
      </w:tc>
      <w:tc>
        <w:tcPr>
          <w:tcW w:w="5385" w:type="dxa"/>
          <w:vMerge/>
          <w:vAlign w:val="center"/>
        </w:tcPr>
        <w:p w14:paraId="20BC2639" w14:textId="77777777" w:rsidR="00B11CB5" w:rsidRPr="002E5B73" w:rsidRDefault="00B11CB5" w:rsidP="00B11CB5">
          <w:pPr>
            <w:pStyle w:val="En-tte"/>
            <w:tabs>
              <w:tab w:val="clear" w:pos="4536"/>
            </w:tabs>
            <w:ind w:left="62" w:right="-57"/>
            <w:jc w:val="center"/>
            <w:rPr>
              <w:b/>
              <w:sz w:val="28"/>
            </w:rPr>
          </w:pPr>
        </w:p>
      </w:tc>
      <w:tc>
        <w:tcPr>
          <w:tcW w:w="1703" w:type="dxa"/>
          <w:vAlign w:val="center"/>
        </w:tcPr>
        <w:p w14:paraId="6D13297A" w14:textId="3ED49EEE" w:rsidR="00B11CB5" w:rsidRPr="002E5B73" w:rsidRDefault="00B11CB5" w:rsidP="00B11CB5">
          <w:pPr>
            <w:pStyle w:val="En-tte"/>
            <w:tabs>
              <w:tab w:val="clear" w:pos="4536"/>
              <w:tab w:val="clear" w:pos="9072"/>
              <w:tab w:val="center" w:pos="5400"/>
              <w:tab w:val="left" w:pos="7920"/>
            </w:tabs>
            <w:ind w:right="45"/>
            <w:jc w:val="center"/>
            <w:rPr>
              <w:rFonts w:ascii="HelveticaNeue" w:hAnsi="HelveticaNeue"/>
            </w:rPr>
          </w:pPr>
          <w:r>
            <w:rPr>
              <w:rFonts w:ascii="HelveticaNeue" w:hAnsi="HelveticaNeue"/>
              <w:bCs/>
              <w:szCs w:val="22"/>
            </w:rPr>
            <w:t>Version :</w:t>
          </w:r>
          <w:r w:rsidRPr="002E5B73">
            <w:rPr>
              <w:rFonts w:ascii="HelveticaNeue" w:hAnsi="HelveticaNeue"/>
              <w:bCs/>
              <w:szCs w:val="22"/>
            </w:rPr>
            <w:t xml:space="preserve"> </w:t>
          </w:r>
          <w:r w:rsidR="000B60D2">
            <w:rPr>
              <w:rFonts w:ascii="HelveticaNeue" w:hAnsi="HelveticaNeue"/>
              <w:b/>
              <w:szCs w:val="22"/>
            </w:rPr>
            <w:t>2.0</w:t>
          </w:r>
        </w:p>
      </w:tc>
    </w:tr>
    <w:bookmarkEnd w:id="0"/>
  </w:tbl>
  <w:p w14:paraId="79648C19" w14:textId="77777777" w:rsidR="00CB6F83" w:rsidRDefault="00CB6F83" w:rsidP="0015414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12A6E" w14:textId="77777777" w:rsidR="000F7DFF" w:rsidRDefault="000F7DFF">
    <w:pPr>
      <w:pStyle w:val="En-tte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9148940" wp14:editId="33E24274">
              <wp:simplePos x="0" y="0"/>
              <wp:positionH relativeFrom="column">
                <wp:posOffset>-304800</wp:posOffset>
              </wp:positionH>
              <wp:positionV relativeFrom="paragraph">
                <wp:posOffset>1136015</wp:posOffset>
              </wp:positionV>
              <wp:extent cx="6477000" cy="8229600"/>
              <wp:effectExtent l="0" t="0" r="19050" b="19050"/>
              <wp:wrapNone/>
              <wp:docPr id="13" name="Freefor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77000" cy="8229600"/>
                      </a:xfrm>
                      <a:custGeom>
                        <a:avLst/>
                        <a:gdLst>
                          <a:gd name="T0" fmla="*/ 0 w 6775"/>
                          <a:gd name="T1" fmla="*/ 0 h 5623"/>
                          <a:gd name="T2" fmla="*/ 0 w 6775"/>
                          <a:gd name="T3" fmla="*/ 5623 h 5623"/>
                          <a:gd name="T4" fmla="*/ 6775 w 6775"/>
                          <a:gd name="T5" fmla="*/ 5623 h 562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6775" h="5623">
                            <a:moveTo>
                              <a:pt x="0" y="0"/>
                            </a:moveTo>
                            <a:lnTo>
                              <a:pt x="0" y="5623"/>
                            </a:lnTo>
                            <a:lnTo>
                              <a:pt x="6775" y="5623"/>
                            </a:lnTo>
                          </a:path>
                        </a:pathLst>
                      </a:custGeom>
                      <a:noFill/>
                      <a:ln w="1905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960DA7" id="Freeform 25" o:spid="_x0000_s1026" style="position:absolute;margin-left:-24pt;margin-top:89.45pt;width:510pt;height:9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75,5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" path="m,l,5623r6775,e" filled="f" strokecolor="red" strokeweight="1.5pt">
              <v:path arrowok="t" o:connecttype="custom" o:connectlocs="0,0;0,8229600;6477000,8229600" o:connectangles="0,0,0"/>
            </v:shape>
          </w:pict>
        </mc:Fallback>
      </mc:AlternateContent>
    </w:r>
    <w:r>
      <w:rPr>
        <w:noProof/>
      </w:rPr>
      <w:drawing>
        <wp:inline distT="0" distB="0" distL="0" distR="0" wp14:anchorId="0A1C2CB1" wp14:editId="75EB3FE4">
          <wp:extent cx="1414145" cy="478155"/>
          <wp:effectExtent l="19050" t="0" r="0" b="0"/>
          <wp:docPr id="61" name="Image 2" descr="Copie de logo_ingepa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Copie de logo_ingepa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4145" cy="478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8Num1"/>
    <w:lvl w:ilvl="0">
      <w:numFmt w:val="bullet"/>
      <w:lvlText w:val="-"/>
      <w:lvlJc w:val="left"/>
      <w:pPr>
        <w:tabs>
          <w:tab w:val="num" w:pos="720"/>
        </w:tabs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360"/>
        </w:tabs>
      </w:pPr>
      <w:rPr>
        <w:rFonts w:ascii="Symbol" w:hAnsi="Symbol"/>
        <w:b/>
      </w:rPr>
    </w:lvl>
    <w:lvl w:ilvl="1">
      <w:start w:val="1"/>
      <w:numFmt w:val="bullet"/>
      <w:lvlText w:val=""/>
      <w:lvlJc w:val="left"/>
      <w:pPr>
        <w:tabs>
          <w:tab w:val="num" w:pos="1105"/>
        </w:tabs>
      </w:pPr>
      <w:rPr>
        <w:rFonts w:ascii="Symbol" w:hAnsi="Symbol"/>
        <w:b/>
      </w:rPr>
    </w:lvl>
    <w:lvl w:ilvl="2">
      <w:start w:val="1"/>
      <w:numFmt w:val="bullet"/>
      <w:lvlText w:val=""/>
      <w:lvlJc w:val="left"/>
      <w:pPr>
        <w:tabs>
          <w:tab w:val="num" w:pos="1850"/>
        </w:tabs>
      </w:pPr>
      <w:rPr>
        <w:rFonts w:ascii="Symbol" w:hAnsi="Symbol"/>
        <w:b/>
      </w:rPr>
    </w:lvl>
    <w:lvl w:ilvl="3">
      <w:start w:val="1"/>
      <w:numFmt w:val="bullet"/>
      <w:lvlText w:val=""/>
      <w:lvlJc w:val="left"/>
      <w:pPr>
        <w:tabs>
          <w:tab w:val="num" w:pos="3163"/>
        </w:tabs>
      </w:pPr>
      <w:rPr>
        <w:rFonts w:ascii="Symbol" w:hAnsi="Symbol"/>
        <w:b/>
      </w:rPr>
    </w:lvl>
    <w:lvl w:ilvl="4">
      <w:start w:val="1"/>
      <w:numFmt w:val="bullet"/>
      <w:lvlText w:val=""/>
      <w:lvlJc w:val="left"/>
      <w:pPr>
        <w:tabs>
          <w:tab w:val="num" w:pos="3340"/>
        </w:tabs>
      </w:pPr>
      <w:rPr>
        <w:rFonts w:ascii="Symbol" w:hAnsi="Symbol"/>
        <w:b/>
      </w:rPr>
    </w:lvl>
    <w:lvl w:ilvl="5">
      <w:start w:val="1"/>
      <w:numFmt w:val="bullet"/>
      <w:lvlText w:val=""/>
      <w:lvlJc w:val="left"/>
      <w:pPr>
        <w:tabs>
          <w:tab w:val="num" w:pos="4085"/>
        </w:tabs>
      </w:pPr>
      <w:rPr>
        <w:rFonts w:ascii="Symbol" w:hAnsi="Symbol"/>
        <w:b/>
      </w:rPr>
    </w:lvl>
    <w:lvl w:ilvl="6">
      <w:start w:val="1"/>
      <w:numFmt w:val="bullet"/>
      <w:lvlText w:val=""/>
      <w:lvlJc w:val="left"/>
      <w:pPr>
        <w:tabs>
          <w:tab w:val="num" w:pos="4830"/>
        </w:tabs>
      </w:pPr>
      <w:rPr>
        <w:rFonts w:ascii="Symbol" w:hAnsi="Symbol"/>
        <w:b/>
      </w:rPr>
    </w:lvl>
    <w:lvl w:ilvl="7">
      <w:start w:val="1"/>
      <w:numFmt w:val="bullet"/>
      <w:lvlText w:val=""/>
      <w:lvlJc w:val="left"/>
      <w:pPr>
        <w:tabs>
          <w:tab w:val="num" w:pos="5575"/>
        </w:tabs>
      </w:pPr>
      <w:rPr>
        <w:rFonts w:ascii="Symbol" w:hAnsi="Symbol"/>
        <w:b/>
      </w:rPr>
    </w:lvl>
    <w:lvl w:ilvl="8">
      <w:start w:val="1"/>
      <w:numFmt w:val="bullet"/>
      <w:lvlText w:val=""/>
      <w:lvlJc w:val="left"/>
      <w:pPr>
        <w:tabs>
          <w:tab w:val="num" w:pos="6320"/>
        </w:tabs>
      </w:pPr>
      <w:rPr>
        <w:rFonts w:ascii="Symbol" w:hAnsi="Symbol"/>
        <w:b/>
      </w:rPr>
    </w:lvl>
  </w:abstractNum>
  <w:abstractNum w:abstractNumId="2" w15:restartNumberingAfterBreak="0">
    <w:nsid w:val="00834EE4"/>
    <w:multiLevelType w:val="multilevel"/>
    <w:tmpl w:val="6972AB94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4"/>
      <w:numFmt w:val="decimal"/>
      <w:lvlText w:val="%1-%2"/>
      <w:lvlJc w:val="left"/>
      <w:pPr>
        <w:tabs>
          <w:tab w:val="num" w:pos="600"/>
        </w:tabs>
        <w:ind w:left="60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480"/>
        </w:tabs>
        <w:ind w:left="48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600"/>
        </w:tabs>
        <w:ind w:left="60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840"/>
        </w:tabs>
        <w:ind w:left="8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080"/>
        </w:tabs>
        <w:ind w:left="108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960"/>
        </w:tabs>
        <w:ind w:left="96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200"/>
        </w:tabs>
        <w:ind w:left="1200" w:hanging="2160"/>
      </w:pPr>
      <w:rPr>
        <w:rFonts w:hint="default"/>
      </w:rPr>
    </w:lvl>
  </w:abstractNum>
  <w:abstractNum w:abstractNumId="3" w15:restartNumberingAfterBreak="0">
    <w:nsid w:val="03F20F5C"/>
    <w:multiLevelType w:val="hybridMultilevel"/>
    <w:tmpl w:val="CE809B5C"/>
    <w:lvl w:ilvl="0" w:tplc="87DEDEC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1146E8"/>
    <w:multiLevelType w:val="hybridMultilevel"/>
    <w:tmpl w:val="EA82235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F6486A"/>
    <w:multiLevelType w:val="multilevel"/>
    <w:tmpl w:val="194E347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 w15:restartNumberingAfterBreak="0">
    <w:nsid w:val="0DC8603E"/>
    <w:multiLevelType w:val="multilevel"/>
    <w:tmpl w:val="DA6279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6" w:hanging="2160"/>
      </w:pPr>
      <w:rPr>
        <w:rFonts w:hint="default"/>
      </w:rPr>
    </w:lvl>
  </w:abstractNum>
  <w:abstractNum w:abstractNumId="7" w15:restartNumberingAfterBreak="0">
    <w:nsid w:val="0F9C1726"/>
    <w:multiLevelType w:val="hybridMultilevel"/>
    <w:tmpl w:val="A990956E"/>
    <w:lvl w:ilvl="0" w:tplc="7278E914">
      <w:start w:val="2"/>
      <w:numFmt w:val="decimal"/>
      <w:lvlText w:val="%1"/>
      <w:lvlJc w:val="left"/>
      <w:pPr>
        <w:tabs>
          <w:tab w:val="num" w:pos="-120"/>
        </w:tabs>
        <w:ind w:left="-120" w:hanging="360"/>
      </w:pPr>
      <w:rPr>
        <w:rFonts w:hint="default"/>
      </w:rPr>
    </w:lvl>
    <w:lvl w:ilvl="1" w:tplc="02B8B26C">
      <w:start w:val="3"/>
      <w:numFmt w:val="decimal"/>
      <w:lvlText w:val="%2-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320"/>
        </w:tabs>
        <w:ind w:left="13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040"/>
        </w:tabs>
        <w:ind w:left="20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2760"/>
        </w:tabs>
        <w:ind w:left="27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200"/>
        </w:tabs>
        <w:ind w:left="42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4920"/>
        </w:tabs>
        <w:ind w:left="49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180"/>
      </w:pPr>
    </w:lvl>
  </w:abstractNum>
  <w:abstractNum w:abstractNumId="8" w15:restartNumberingAfterBreak="0">
    <w:nsid w:val="187A3FFD"/>
    <w:multiLevelType w:val="multilevel"/>
    <w:tmpl w:val="0854ED4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189C4EF3"/>
    <w:multiLevelType w:val="hybridMultilevel"/>
    <w:tmpl w:val="65C4A05A"/>
    <w:lvl w:ilvl="0" w:tplc="87DEDEC4">
      <w:start w:val="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7DEDEC4">
      <w:start w:val="5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01506E3"/>
    <w:multiLevelType w:val="hybridMultilevel"/>
    <w:tmpl w:val="1F708DC0"/>
    <w:lvl w:ilvl="0" w:tplc="DC983678">
      <w:start w:val="27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20DB2AA1"/>
    <w:multiLevelType w:val="multilevel"/>
    <w:tmpl w:val="4AFE8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B03DEA"/>
    <w:multiLevelType w:val="hybridMultilevel"/>
    <w:tmpl w:val="8502229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FE7D87"/>
    <w:multiLevelType w:val="hybridMultilevel"/>
    <w:tmpl w:val="F4A29AC0"/>
    <w:lvl w:ilvl="0" w:tplc="93BADECC">
      <w:numFmt w:val="bullet"/>
      <w:lvlText w:val="-"/>
      <w:lvlJc w:val="left"/>
      <w:pPr>
        <w:tabs>
          <w:tab w:val="num" w:pos="-120"/>
        </w:tabs>
        <w:ind w:left="-1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600"/>
        </w:tabs>
        <w:ind w:left="60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760"/>
        </w:tabs>
        <w:ind w:left="27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200"/>
        </w:tabs>
        <w:ind w:left="4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920"/>
        </w:tabs>
        <w:ind w:left="49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</w:rPr>
    </w:lvl>
  </w:abstractNum>
  <w:abstractNum w:abstractNumId="14" w15:restartNumberingAfterBreak="0">
    <w:nsid w:val="30166DA2"/>
    <w:multiLevelType w:val="hybridMultilevel"/>
    <w:tmpl w:val="06345DE0"/>
    <w:lvl w:ilvl="0" w:tplc="5D9A5458">
      <w:start w:val="4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6B1315"/>
    <w:multiLevelType w:val="multilevel"/>
    <w:tmpl w:val="DA6279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6" w:hanging="2160"/>
      </w:pPr>
      <w:rPr>
        <w:rFonts w:hint="default"/>
      </w:rPr>
    </w:lvl>
  </w:abstractNum>
  <w:abstractNum w:abstractNumId="16" w15:restartNumberingAfterBreak="0">
    <w:nsid w:val="362039FB"/>
    <w:multiLevelType w:val="hybridMultilevel"/>
    <w:tmpl w:val="21309D68"/>
    <w:lvl w:ilvl="0" w:tplc="87DEDEC4">
      <w:start w:val="5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37894526"/>
    <w:multiLevelType w:val="multilevel"/>
    <w:tmpl w:val="15189892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8" w15:restartNumberingAfterBreak="0">
    <w:nsid w:val="3A6E5FA4"/>
    <w:multiLevelType w:val="hybridMultilevel"/>
    <w:tmpl w:val="CDBA074C"/>
    <w:lvl w:ilvl="0" w:tplc="BDF0199C">
      <w:start w:val="8"/>
      <w:numFmt w:val="decimal"/>
      <w:lvlText w:val="%1-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9" w15:restartNumberingAfterBreak="0">
    <w:nsid w:val="3B00231F"/>
    <w:multiLevelType w:val="hybridMultilevel"/>
    <w:tmpl w:val="873230E6"/>
    <w:lvl w:ilvl="0" w:tplc="5302C642">
      <w:start w:val="4"/>
      <w:numFmt w:val="decimal"/>
      <w:lvlText w:val="%1-"/>
      <w:lvlJc w:val="left"/>
      <w:pPr>
        <w:tabs>
          <w:tab w:val="num" w:pos="2844"/>
        </w:tabs>
        <w:ind w:left="2844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3564"/>
        </w:tabs>
        <w:ind w:left="356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4284"/>
        </w:tabs>
        <w:ind w:left="428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724"/>
        </w:tabs>
        <w:ind w:left="572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6444"/>
        </w:tabs>
        <w:ind w:left="644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884"/>
        </w:tabs>
        <w:ind w:left="78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8604"/>
        </w:tabs>
        <w:ind w:left="8604" w:hanging="180"/>
      </w:pPr>
    </w:lvl>
  </w:abstractNum>
  <w:abstractNum w:abstractNumId="20" w15:restartNumberingAfterBreak="0">
    <w:nsid w:val="3D622A4D"/>
    <w:multiLevelType w:val="multilevel"/>
    <w:tmpl w:val="DA6279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6" w:hanging="2160"/>
      </w:pPr>
      <w:rPr>
        <w:rFonts w:hint="default"/>
      </w:rPr>
    </w:lvl>
  </w:abstractNum>
  <w:abstractNum w:abstractNumId="21" w15:restartNumberingAfterBreak="0">
    <w:nsid w:val="40A52932"/>
    <w:multiLevelType w:val="hybridMultilevel"/>
    <w:tmpl w:val="167E28DC"/>
    <w:lvl w:ilvl="0" w:tplc="87DEDEC4">
      <w:start w:val="5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 w15:restartNumberingAfterBreak="0">
    <w:nsid w:val="41B75512"/>
    <w:multiLevelType w:val="hybridMultilevel"/>
    <w:tmpl w:val="AE1848C4"/>
    <w:lvl w:ilvl="0" w:tplc="E100746C">
      <w:start w:val="3"/>
      <w:numFmt w:val="decimal"/>
      <w:lvlText w:val="%1"/>
      <w:lvlJc w:val="left"/>
      <w:pPr>
        <w:tabs>
          <w:tab w:val="num" w:pos="-120"/>
        </w:tabs>
        <w:ind w:left="-1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600"/>
        </w:tabs>
        <w:ind w:left="6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320"/>
        </w:tabs>
        <w:ind w:left="13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040"/>
        </w:tabs>
        <w:ind w:left="20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2760"/>
        </w:tabs>
        <w:ind w:left="27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200"/>
        </w:tabs>
        <w:ind w:left="42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4920"/>
        </w:tabs>
        <w:ind w:left="49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180"/>
      </w:pPr>
    </w:lvl>
  </w:abstractNum>
  <w:abstractNum w:abstractNumId="23" w15:restartNumberingAfterBreak="0">
    <w:nsid w:val="457A29C9"/>
    <w:multiLevelType w:val="hybridMultilevel"/>
    <w:tmpl w:val="7D90840C"/>
    <w:lvl w:ilvl="0" w:tplc="87DEDEC4">
      <w:start w:val="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7B0680E"/>
    <w:multiLevelType w:val="hybridMultilevel"/>
    <w:tmpl w:val="9348A072"/>
    <w:lvl w:ilvl="0" w:tplc="87DEDEC4">
      <w:start w:val="5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5" w15:restartNumberingAfterBreak="0">
    <w:nsid w:val="4A695557"/>
    <w:multiLevelType w:val="multilevel"/>
    <w:tmpl w:val="48263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3D4996"/>
    <w:multiLevelType w:val="hybridMultilevel"/>
    <w:tmpl w:val="71DEE61E"/>
    <w:lvl w:ilvl="0" w:tplc="75580A60">
      <w:start w:val="7"/>
      <w:numFmt w:val="decimal"/>
      <w:lvlText w:val="%1-"/>
      <w:lvlJc w:val="left"/>
      <w:pPr>
        <w:tabs>
          <w:tab w:val="num" w:pos="1125"/>
        </w:tabs>
        <w:ind w:left="1125" w:hanging="76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6985FC5"/>
    <w:multiLevelType w:val="hybridMultilevel"/>
    <w:tmpl w:val="CEC6031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146668"/>
    <w:multiLevelType w:val="hybridMultilevel"/>
    <w:tmpl w:val="DFD22F00"/>
    <w:lvl w:ilvl="0" w:tplc="AE1AA148">
      <w:start w:val="6"/>
      <w:numFmt w:val="decimal"/>
      <w:lvlText w:val="%1-"/>
      <w:lvlJc w:val="left"/>
      <w:pPr>
        <w:tabs>
          <w:tab w:val="num" w:pos="1125"/>
        </w:tabs>
        <w:ind w:left="1125" w:hanging="76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D9E4EA7"/>
    <w:multiLevelType w:val="hybridMultilevel"/>
    <w:tmpl w:val="B1EA056C"/>
    <w:lvl w:ilvl="0" w:tplc="87DEDEC4">
      <w:start w:val="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F1E5B03"/>
    <w:multiLevelType w:val="multilevel"/>
    <w:tmpl w:val="3E0C9D12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1" w15:restartNumberingAfterBreak="0">
    <w:nsid w:val="62BD3357"/>
    <w:multiLevelType w:val="hybridMultilevel"/>
    <w:tmpl w:val="B19428B0"/>
    <w:lvl w:ilvl="0" w:tplc="8488F6A4">
      <w:start w:val="1"/>
      <w:numFmt w:val="decimal"/>
      <w:lvlText w:val="%1.1"/>
      <w:lvlJc w:val="left"/>
      <w:pPr>
        <w:ind w:left="78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7" w:hanging="360"/>
      </w:pPr>
    </w:lvl>
    <w:lvl w:ilvl="2" w:tplc="040C001B" w:tentative="1">
      <w:start w:val="1"/>
      <w:numFmt w:val="lowerRoman"/>
      <w:lvlText w:val="%3."/>
      <w:lvlJc w:val="right"/>
      <w:pPr>
        <w:ind w:left="2227" w:hanging="180"/>
      </w:pPr>
    </w:lvl>
    <w:lvl w:ilvl="3" w:tplc="040C000F" w:tentative="1">
      <w:start w:val="1"/>
      <w:numFmt w:val="decimal"/>
      <w:lvlText w:val="%4."/>
      <w:lvlJc w:val="left"/>
      <w:pPr>
        <w:ind w:left="2947" w:hanging="360"/>
      </w:pPr>
    </w:lvl>
    <w:lvl w:ilvl="4" w:tplc="040C0019" w:tentative="1">
      <w:start w:val="1"/>
      <w:numFmt w:val="lowerLetter"/>
      <w:lvlText w:val="%5."/>
      <w:lvlJc w:val="left"/>
      <w:pPr>
        <w:ind w:left="3667" w:hanging="360"/>
      </w:pPr>
    </w:lvl>
    <w:lvl w:ilvl="5" w:tplc="040C001B" w:tentative="1">
      <w:start w:val="1"/>
      <w:numFmt w:val="lowerRoman"/>
      <w:lvlText w:val="%6."/>
      <w:lvlJc w:val="right"/>
      <w:pPr>
        <w:ind w:left="4387" w:hanging="180"/>
      </w:pPr>
    </w:lvl>
    <w:lvl w:ilvl="6" w:tplc="040C000F" w:tentative="1">
      <w:start w:val="1"/>
      <w:numFmt w:val="decimal"/>
      <w:lvlText w:val="%7."/>
      <w:lvlJc w:val="left"/>
      <w:pPr>
        <w:ind w:left="5107" w:hanging="360"/>
      </w:pPr>
    </w:lvl>
    <w:lvl w:ilvl="7" w:tplc="040C0019" w:tentative="1">
      <w:start w:val="1"/>
      <w:numFmt w:val="lowerLetter"/>
      <w:lvlText w:val="%8."/>
      <w:lvlJc w:val="left"/>
      <w:pPr>
        <w:ind w:left="5827" w:hanging="360"/>
      </w:pPr>
    </w:lvl>
    <w:lvl w:ilvl="8" w:tplc="040C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32" w15:restartNumberingAfterBreak="0">
    <w:nsid w:val="63E62921"/>
    <w:multiLevelType w:val="hybridMultilevel"/>
    <w:tmpl w:val="CA2455BC"/>
    <w:lvl w:ilvl="0" w:tplc="2A58F104">
      <w:start w:val="3"/>
      <w:numFmt w:val="decimal"/>
      <w:lvlText w:val="%1"/>
      <w:lvlJc w:val="left"/>
      <w:pPr>
        <w:tabs>
          <w:tab w:val="num" w:pos="-120"/>
        </w:tabs>
        <w:ind w:left="-1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600"/>
        </w:tabs>
        <w:ind w:left="6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320"/>
        </w:tabs>
        <w:ind w:left="13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040"/>
        </w:tabs>
        <w:ind w:left="20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2760"/>
        </w:tabs>
        <w:ind w:left="27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200"/>
        </w:tabs>
        <w:ind w:left="42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4920"/>
        </w:tabs>
        <w:ind w:left="49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180"/>
      </w:pPr>
    </w:lvl>
  </w:abstractNum>
  <w:abstractNum w:abstractNumId="33" w15:restartNumberingAfterBreak="0">
    <w:nsid w:val="6A3B22F8"/>
    <w:multiLevelType w:val="multilevel"/>
    <w:tmpl w:val="8E7CC7E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4" w15:restartNumberingAfterBreak="0">
    <w:nsid w:val="6C8159E5"/>
    <w:multiLevelType w:val="hybridMultilevel"/>
    <w:tmpl w:val="7AF464CE"/>
    <w:lvl w:ilvl="0" w:tplc="87DEDEC4">
      <w:start w:val="5"/>
      <w:numFmt w:val="bullet"/>
      <w:lvlText w:val="-"/>
      <w:lvlJc w:val="left"/>
      <w:pPr>
        <w:ind w:left="2148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35" w15:restartNumberingAfterBreak="0">
    <w:nsid w:val="70DA18D7"/>
    <w:multiLevelType w:val="hybridMultilevel"/>
    <w:tmpl w:val="10E4405C"/>
    <w:lvl w:ilvl="0" w:tplc="0198A5B8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B204FD"/>
    <w:multiLevelType w:val="multilevel"/>
    <w:tmpl w:val="B16CF712"/>
    <w:lvl w:ilvl="0">
      <w:start w:val="1"/>
      <w:numFmt w:val="bullet"/>
      <w:lvlText w:val="-"/>
      <w:lvlJc w:val="left"/>
      <w:pPr>
        <w:ind w:left="1770" w:hanging="360"/>
      </w:pPr>
      <w:rPr>
        <w:rFonts w:ascii="Verdana" w:eastAsia="Times New Roman" w:hAnsi="Verdana" w:cs="Times New Roman" w:hint="default"/>
      </w:rPr>
    </w:lvl>
    <w:lvl w:ilvl="1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7" w15:restartNumberingAfterBreak="0">
    <w:nsid w:val="71E53632"/>
    <w:multiLevelType w:val="multilevel"/>
    <w:tmpl w:val="CD68C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2590268"/>
    <w:multiLevelType w:val="multilevel"/>
    <w:tmpl w:val="0A8C1E2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9" w15:restartNumberingAfterBreak="0">
    <w:nsid w:val="72E468E9"/>
    <w:multiLevelType w:val="hybridMultilevel"/>
    <w:tmpl w:val="5B72BA54"/>
    <w:lvl w:ilvl="0" w:tplc="87DEDEC4">
      <w:start w:val="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77107E5"/>
    <w:multiLevelType w:val="hybridMultilevel"/>
    <w:tmpl w:val="FA508F7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C46911"/>
    <w:multiLevelType w:val="hybridMultilevel"/>
    <w:tmpl w:val="B16CF712"/>
    <w:lvl w:ilvl="0" w:tplc="9D54360C">
      <w:start w:val="1"/>
      <w:numFmt w:val="bullet"/>
      <w:lvlText w:val="-"/>
      <w:lvlJc w:val="left"/>
      <w:pPr>
        <w:ind w:left="177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42" w15:restartNumberingAfterBreak="0">
    <w:nsid w:val="7DF15AEE"/>
    <w:multiLevelType w:val="hybridMultilevel"/>
    <w:tmpl w:val="BAD2A796"/>
    <w:lvl w:ilvl="0" w:tplc="9CA01A1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37627262">
    <w:abstractNumId w:val="13"/>
  </w:num>
  <w:num w:numId="2" w16cid:durableId="910194421">
    <w:abstractNumId w:val="32"/>
  </w:num>
  <w:num w:numId="3" w16cid:durableId="299773685">
    <w:abstractNumId w:val="22"/>
  </w:num>
  <w:num w:numId="4" w16cid:durableId="828863062">
    <w:abstractNumId w:val="7"/>
  </w:num>
  <w:num w:numId="5" w16cid:durableId="994063563">
    <w:abstractNumId w:val="17"/>
  </w:num>
  <w:num w:numId="6" w16cid:durableId="492140231">
    <w:abstractNumId w:val="19"/>
  </w:num>
  <w:num w:numId="7" w16cid:durableId="1423911510">
    <w:abstractNumId w:val="18"/>
  </w:num>
  <w:num w:numId="8" w16cid:durableId="992295772">
    <w:abstractNumId w:val="2"/>
  </w:num>
  <w:num w:numId="9" w16cid:durableId="85153536">
    <w:abstractNumId w:val="26"/>
  </w:num>
  <w:num w:numId="10" w16cid:durableId="1769692298">
    <w:abstractNumId w:val="28"/>
  </w:num>
  <w:num w:numId="11" w16cid:durableId="418451653">
    <w:abstractNumId w:val="40"/>
  </w:num>
  <w:num w:numId="12" w16cid:durableId="957295994">
    <w:abstractNumId w:val="3"/>
  </w:num>
  <w:num w:numId="13" w16cid:durableId="258415727">
    <w:abstractNumId w:val="39"/>
  </w:num>
  <w:num w:numId="14" w16cid:durableId="1979259112">
    <w:abstractNumId w:val="9"/>
  </w:num>
  <w:num w:numId="15" w16cid:durableId="1096711309">
    <w:abstractNumId w:val="29"/>
  </w:num>
  <w:num w:numId="16" w16cid:durableId="1601596806">
    <w:abstractNumId w:val="23"/>
  </w:num>
  <w:num w:numId="17" w16cid:durableId="368384838">
    <w:abstractNumId w:val="21"/>
  </w:num>
  <w:num w:numId="18" w16cid:durableId="2101219433">
    <w:abstractNumId w:val="24"/>
  </w:num>
  <w:num w:numId="19" w16cid:durableId="1520389352">
    <w:abstractNumId w:val="16"/>
  </w:num>
  <w:num w:numId="20" w16cid:durableId="1379088959">
    <w:abstractNumId w:val="34"/>
  </w:num>
  <w:num w:numId="21" w16cid:durableId="1168179824">
    <w:abstractNumId w:val="5"/>
  </w:num>
  <w:num w:numId="22" w16cid:durableId="484709269">
    <w:abstractNumId w:val="30"/>
  </w:num>
  <w:num w:numId="23" w16cid:durableId="673336289">
    <w:abstractNumId w:val="1"/>
  </w:num>
  <w:num w:numId="24" w16cid:durableId="432557353">
    <w:abstractNumId w:val="41"/>
  </w:num>
  <w:num w:numId="25" w16cid:durableId="1304236794">
    <w:abstractNumId w:val="36"/>
  </w:num>
  <w:num w:numId="26" w16cid:durableId="85268372">
    <w:abstractNumId w:val="0"/>
  </w:num>
  <w:num w:numId="27" w16cid:durableId="1177159993">
    <w:abstractNumId w:val="27"/>
  </w:num>
  <w:num w:numId="28" w16cid:durableId="190805807">
    <w:abstractNumId w:val="42"/>
  </w:num>
  <w:num w:numId="29" w16cid:durableId="1496460811">
    <w:abstractNumId w:val="12"/>
  </w:num>
  <w:num w:numId="30" w16cid:durableId="264919915">
    <w:abstractNumId w:val="6"/>
  </w:num>
  <w:num w:numId="31" w16cid:durableId="1547333353">
    <w:abstractNumId w:val="4"/>
  </w:num>
  <w:num w:numId="32" w16cid:durableId="661662171">
    <w:abstractNumId w:val="31"/>
  </w:num>
  <w:num w:numId="33" w16cid:durableId="1872768935">
    <w:abstractNumId w:val="15"/>
  </w:num>
  <w:num w:numId="34" w16cid:durableId="1311130881">
    <w:abstractNumId w:val="20"/>
  </w:num>
  <w:num w:numId="35" w16cid:durableId="613830850">
    <w:abstractNumId w:val="8"/>
  </w:num>
  <w:num w:numId="36" w16cid:durableId="1576625130">
    <w:abstractNumId w:val="38"/>
  </w:num>
  <w:num w:numId="37" w16cid:durableId="1003238231">
    <w:abstractNumId w:val="33"/>
  </w:num>
  <w:num w:numId="38" w16cid:durableId="595942947">
    <w:abstractNumId w:val="10"/>
  </w:num>
  <w:num w:numId="39" w16cid:durableId="1172379345">
    <w:abstractNumId w:val="25"/>
  </w:num>
  <w:num w:numId="40" w16cid:durableId="1454593871">
    <w:abstractNumId w:val="11"/>
  </w:num>
  <w:num w:numId="41" w16cid:durableId="897401242">
    <w:abstractNumId w:val="37"/>
  </w:num>
  <w:num w:numId="42" w16cid:durableId="1476291359">
    <w:abstractNumId w:val="35"/>
  </w:num>
  <w:num w:numId="43" w16cid:durableId="96084375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0D2"/>
    <w:rsid w:val="0000311B"/>
    <w:rsid w:val="00003E18"/>
    <w:rsid w:val="00003E4B"/>
    <w:rsid w:val="000064D9"/>
    <w:rsid w:val="00007428"/>
    <w:rsid w:val="00011550"/>
    <w:rsid w:val="00014053"/>
    <w:rsid w:val="000173EA"/>
    <w:rsid w:val="00020174"/>
    <w:rsid w:val="000336E1"/>
    <w:rsid w:val="00034DBD"/>
    <w:rsid w:val="000379F8"/>
    <w:rsid w:val="000400CE"/>
    <w:rsid w:val="00042969"/>
    <w:rsid w:val="000566C6"/>
    <w:rsid w:val="00061C13"/>
    <w:rsid w:val="00073F2B"/>
    <w:rsid w:val="00074645"/>
    <w:rsid w:val="00082441"/>
    <w:rsid w:val="00087FC8"/>
    <w:rsid w:val="0009011B"/>
    <w:rsid w:val="0009027A"/>
    <w:rsid w:val="00091362"/>
    <w:rsid w:val="000A042C"/>
    <w:rsid w:val="000A59BF"/>
    <w:rsid w:val="000A616B"/>
    <w:rsid w:val="000B4059"/>
    <w:rsid w:val="000B60D2"/>
    <w:rsid w:val="000C0262"/>
    <w:rsid w:val="000C7586"/>
    <w:rsid w:val="000D0F42"/>
    <w:rsid w:val="000D68BB"/>
    <w:rsid w:val="000D70E5"/>
    <w:rsid w:val="000E48BA"/>
    <w:rsid w:val="000F5C89"/>
    <w:rsid w:val="000F7DFF"/>
    <w:rsid w:val="00101965"/>
    <w:rsid w:val="00104C8C"/>
    <w:rsid w:val="001203F1"/>
    <w:rsid w:val="00123024"/>
    <w:rsid w:val="00123365"/>
    <w:rsid w:val="00123F6E"/>
    <w:rsid w:val="0013340C"/>
    <w:rsid w:val="001346A8"/>
    <w:rsid w:val="00144990"/>
    <w:rsid w:val="00151FF1"/>
    <w:rsid w:val="00152530"/>
    <w:rsid w:val="00154144"/>
    <w:rsid w:val="00154F5F"/>
    <w:rsid w:val="00155085"/>
    <w:rsid w:val="00161EF2"/>
    <w:rsid w:val="00171B71"/>
    <w:rsid w:val="00174B8D"/>
    <w:rsid w:val="00177A8C"/>
    <w:rsid w:val="001B153A"/>
    <w:rsid w:val="001B46A2"/>
    <w:rsid w:val="001C44E3"/>
    <w:rsid w:val="001D10E3"/>
    <w:rsid w:val="001D1CC7"/>
    <w:rsid w:val="001D1EF7"/>
    <w:rsid w:val="001D1FF7"/>
    <w:rsid w:val="001D30CA"/>
    <w:rsid w:val="001D53D7"/>
    <w:rsid w:val="001D5939"/>
    <w:rsid w:val="001E0532"/>
    <w:rsid w:val="001E3FB3"/>
    <w:rsid w:val="001F25EB"/>
    <w:rsid w:val="001F5F59"/>
    <w:rsid w:val="00202566"/>
    <w:rsid w:val="00204A1F"/>
    <w:rsid w:val="00206DD0"/>
    <w:rsid w:val="002074CF"/>
    <w:rsid w:val="00207D7B"/>
    <w:rsid w:val="00211EDB"/>
    <w:rsid w:val="00213251"/>
    <w:rsid w:val="0021645D"/>
    <w:rsid w:val="0022135C"/>
    <w:rsid w:val="00236B8C"/>
    <w:rsid w:val="00245786"/>
    <w:rsid w:val="00252F31"/>
    <w:rsid w:val="0025592A"/>
    <w:rsid w:val="002604C6"/>
    <w:rsid w:val="00263847"/>
    <w:rsid w:val="0027316B"/>
    <w:rsid w:val="002911B1"/>
    <w:rsid w:val="002916A1"/>
    <w:rsid w:val="00293D09"/>
    <w:rsid w:val="00296A3C"/>
    <w:rsid w:val="00297887"/>
    <w:rsid w:val="002A1A74"/>
    <w:rsid w:val="002A3348"/>
    <w:rsid w:val="002A46CB"/>
    <w:rsid w:val="002A61CD"/>
    <w:rsid w:val="002B3868"/>
    <w:rsid w:val="002B7A08"/>
    <w:rsid w:val="002C0CAF"/>
    <w:rsid w:val="002D0C61"/>
    <w:rsid w:val="002D49E7"/>
    <w:rsid w:val="002D6AFF"/>
    <w:rsid w:val="002E3FD1"/>
    <w:rsid w:val="002E5B73"/>
    <w:rsid w:val="002E5C4B"/>
    <w:rsid w:val="002F20E2"/>
    <w:rsid w:val="002F7788"/>
    <w:rsid w:val="003049DB"/>
    <w:rsid w:val="00305069"/>
    <w:rsid w:val="00305A81"/>
    <w:rsid w:val="0031038E"/>
    <w:rsid w:val="00310CE3"/>
    <w:rsid w:val="00310D30"/>
    <w:rsid w:val="0032131D"/>
    <w:rsid w:val="0034295E"/>
    <w:rsid w:val="00361EC2"/>
    <w:rsid w:val="00373EB3"/>
    <w:rsid w:val="00380BF1"/>
    <w:rsid w:val="003837BE"/>
    <w:rsid w:val="00384303"/>
    <w:rsid w:val="00385699"/>
    <w:rsid w:val="00386914"/>
    <w:rsid w:val="00391C2B"/>
    <w:rsid w:val="003960FC"/>
    <w:rsid w:val="00396B57"/>
    <w:rsid w:val="003A406D"/>
    <w:rsid w:val="003A58DB"/>
    <w:rsid w:val="003B1E32"/>
    <w:rsid w:val="003C6F8D"/>
    <w:rsid w:val="003D21E1"/>
    <w:rsid w:val="003D6971"/>
    <w:rsid w:val="003E2BC6"/>
    <w:rsid w:val="003E2E4C"/>
    <w:rsid w:val="003E3C4B"/>
    <w:rsid w:val="003E780D"/>
    <w:rsid w:val="003E78E7"/>
    <w:rsid w:val="003F16FE"/>
    <w:rsid w:val="003F3A87"/>
    <w:rsid w:val="003F514F"/>
    <w:rsid w:val="003F77BF"/>
    <w:rsid w:val="004005C8"/>
    <w:rsid w:val="00411677"/>
    <w:rsid w:val="00416A27"/>
    <w:rsid w:val="00423F32"/>
    <w:rsid w:val="00430536"/>
    <w:rsid w:val="0043058C"/>
    <w:rsid w:val="00430651"/>
    <w:rsid w:val="00434A54"/>
    <w:rsid w:val="0045658D"/>
    <w:rsid w:val="00461292"/>
    <w:rsid w:val="0046403F"/>
    <w:rsid w:val="00472667"/>
    <w:rsid w:val="00477E42"/>
    <w:rsid w:val="0049606F"/>
    <w:rsid w:val="004A1D04"/>
    <w:rsid w:val="004A2551"/>
    <w:rsid w:val="004A2EE5"/>
    <w:rsid w:val="004A3B2C"/>
    <w:rsid w:val="004B2E6E"/>
    <w:rsid w:val="004C3041"/>
    <w:rsid w:val="004C39B8"/>
    <w:rsid w:val="004D1308"/>
    <w:rsid w:val="004F2F99"/>
    <w:rsid w:val="005016B7"/>
    <w:rsid w:val="00502525"/>
    <w:rsid w:val="00504105"/>
    <w:rsid w:val="005067FD"/>
    <w:rsid w:val="005071AE"/>
    <w:rsid w:val="00524DF5"/>
    <w:rsid w:val="00525CD2"/>
    <w:rsid w:val="0052717C"/>
    <w:rsid w:val="00532B27"/>
    <w:rsid w:val="00534F95"/>
    <w:rsid w:val="005368D6"/>
    <w:rsid w:val="00555D7A"/>
    <w:rsid w:val="00564F52"/>
    <w:rsid w:val="005650E3"/>
    <w:rsid w:val="00570FAC"/>
    <w:rsid w:val="00573635"/>
    <w:rsid w:val="0058173C"/>
    <w:rsid w:val="00590E27"/>
    <w:rsid w:val="005926F2"/>
    <w:rsid w:val="005931C7"/>
    <w:rsid w:val="005B0347"/>
    <w:rsid w:val="005B13CE"/>
    <w:rsid w:val="005B1806"/>
    <w:rsid w:val="005B3E5A"/>
    <w:rsid w:val="005D0820"/>
    <w:rsid w:val="005D5097"/>
    <w:rsid w:val="005D74BE"/>
    <w:rsid w:val="005E27C2"/>
    <w:rsid w:val="005E3DC5"/>
    <w:rsid w:val="005E5F10"/>
    <w:rsid w:val="005F65F1"/>
    <w:rsid w:val="0060307F"/>
    <w:rsid w:val="006033BD"/>
    <w:rsid w:val="00610E5C"/>
    <w:rsid w:val="006115AF"/>
    <w:rsid w:val="00612C0C"/>
    <w:rsid w:val="00612EA4"/>
    <w:rsid w:val="00614CF2"/>
    <w:rsid w:val="00616E46"/>
    <w:rsid w:val="00623C29"/>
    <w:rsid w:val="006316C1"/>
    <w:rsid w:val="00636063"/>
    <w:rsid w:val="006363CB"/>
    <w:rsid w:val="006529F6"/>
    <w:rsid w:val="00654986"/>
    <w:rsid w:val="006622F2"/>
    <w:rsid w:val="00664624"/>
    <w:rsid w:val="00665C55"/>
    <w:rsid w:val="00670507"/>
    <w:rsid w:val="00670A1B"/>
    <w:rsid w:val="00670FE9"/>
    <w:rsid w:val="00671252"/>
    <w:rsid w:val="0068283A"/>
    <w:rsid w:val="00685BF9"/>
    <w:rsid w:val="00691BE1"/>
    <w:rsid w:val="006B2BE7"/>
    <w:rsid w:val="006B449C"/>
    <w:rsid w:val="006B7053"/>
    <w:rsid w:val="006C351B"/>
    <w:rsid w:val="006C406E"/>
    <w:rsid w:val="006D217E"/>
    <w:rsid w:val="006D48CD"/>
    <w:rsid w:val="006D51CE"/>
    <w:rsid w:val="006E0872"/>
    <w:rsid w:val="006F02FA"/>
    <w:rsid w:val="006F3F1E"/>
    <w:rsid w:val="007006C9"/>
    <w:rsid w:val="007019CD"/>
    <w:rsid w:val="007131DA"/>
    <w:rsid w:val="00725492"/>
    <w:rsid w:val="007302C2"/>
    <w:rsid w:val="00736851"/>
    <w:rsid w:val="00741079"/>
    <w:rsid w:val="00741EA1"/>
    <w:rsid w:val="007435FB"/>
    <w:rsid w:val="00751579"/>
    <w:rsid w:val="007523BE"/>
    <w:rsid w:val="007546E5"/>
    <w:rsid w:val="0076009F"/>
    <w:rsid w:val="00780672"/>
    <w:rsid w:val="00787B3C"/>
    <w:rsid w:val="00791AA8"/>
    <w:rsid w:val="007950E4"/>
    <w:rsid w:val="007A3AE4"/>
    <w:rsid w:val="007A4B03"/>
    <w:rsid w:val="007B3925"/>
    <w:rsid w:val="007B3E22"/>
    <w:rsid w:val="007B4A4B"/>
    <w:rsid w:val="007B686D"/>
    <w:rsid w:val="007C03A5"/>
    <w:rsid w:val="007D4FA2"/>
    <w:rsid w:val="007D65E6"/>
    <w:rsid w:val="007E072E"/>
    <w:rsid w:val="007E71DD"/>
    <w:rsid w:val="007F113D"/>
    <w:rsid w:val="007F34E8"/>
    <w:rsid w:val="00801BC7"/>
    <w:rsid w:val="00803D6A"/>
    <w:rsid w:val="008114C6"/>
    <w:rsid w:val="00813987"/>
    <w:rsid w:val="00820C46"/>
    <w:rsid w:val="008217DB"/>
    <w:rsid w:val="00824C8F"/>
    <w:rsid w:val="00826287"/>
    <w:rsid w:val="00834EB1"/>
    <w:rsid w:val="008372CC"/>
    <w:rsid w:val="00837366"/>
    <w:rsid w:val="00853D0D"/>
    <w:rsid w:val="0085437C"/>
    <w:rsid w:val="00864D48"/>
    <w:rsid w:val="0087798E"/>
    <w:rsid w:val="0088576C"/>
    <w:rsid w:val="00886CD2"/>
    <w:rsid w:val="00891B28"/>
    <w:rsid w:val="00893F4E"/>
    <w:rsid w:val="008955B2"/>
    <w:rsid w:val="008963E3"/>
    <w:rsid w:val="008C5DEC"/>
    <w:rsid w:val="008C7960"/>
    <w:rsid w:val="008D1E9A"/>
    <w:rsid w:val="008E615F"/>
    <w:rsid w:val="008E6984"/>
    <w:rsid w:val="008F3094"/>
    <w:rsid w:val="009003F6"/>
    <w:rsid w:val="00905457"/>
    <w:rsid w:val="009059D9"/>
    <w:rsid w:val="00917813"/>
    <w:rsid w:val="00917F86"/>
    <w:rsid w:val="0092036F"/>
    <w:rsid w:val="0093158A"/>
    <w:rsid w:val="00940E6F"/>
    <w:rsid w:val="00942842"/>
    <w:rsid w:val="00942B70"/>
    <w:rsid w:val="0094326A"/>
    <w:rsid w:val="00943B0C"/>
    <w:rsid w:val="00953588"/>
    <w:rsid w:val="00954490"/>
    <w:rsid w:val="00956116"/>
    <w:rsid w:val="009604DD"/>
    <w:rsid w:val="0097298C"/>
    <w:rsid w:val="00980969"/>
    <w:rsid w:val="00981240"/>
    <w:rsid w:val="00991C0B"/>
    <w:rsid w:val="00992B8A"/>
    <w:rsid w:val="00995DD6"/>
    <w:rsid w:val="009A1C32"/>
    <w:rsid w:val="009A6244"/>
    <w:rsid w:val="009B03A7"/>
    <w:rsid w:val="009B60B2"/>
    <w:rsid w:val="009C7D76"/>
    <w:rsid w:val="009D0B66"/>
    <w:rsid w:val="009D3F86"/>
    <w:rsid w:val="009D5772"/>
    <w:rsid w:val="009E1EF6"/>
    <w:rsid w:val="009F6CB1"/>
    <w:rsid w:val="00A01DD1"/>
    <w:rsid w:val="00A0483E"/>
    <w:rsid w:val="00A06287"/>
    <w:rsid w:val="00A0774E"/>
    <w:rsid w:val="00A161E4"/>
    <w:rsid w:val="00A208AA"/>
    <w:rsid w:val="00A23A10"/>
    <w:rsid w:val="00A242DA"/>
    <w:rsid w:val="00A30868"/>
    <w:rsid w:val="00A47179"/>
    <w:rsid w:val="00A55D5E"/>
    <w:rsid w:val="00A61B04"/>
    <w:rsid w:val="00A7241A"/>
    <w:rsid w:val="00A74B6F"/>
    <w:rsid w:val="00A777E3"/>
    <w:rsid w:val="00A803BC"/>
    <w:rsid w:val="00A817B4"/>
    <w:rsid w:val="00A82473"/>
    <w:rsid w:val="00A84A3B"/>
    <w:rsid w:val="00A94FC3"/>
    <w:rsid w:val="00A956DE"/>
    <w:rsid w:val="00AB05EF"/>
    <w:rsid w:val="00AB4024"/>
    <w:rsid w:val="00AB43F2"/>
    <w:rsid w:val="00AB45D4"/>
    <w:rsid w:val="00AC5FFC"/>
    <w:rsid w:val="00AC6DF0"/>
    <w:rsid w:val="00AD0EC1"/>
    <w:rsid w:val="00AD1003"/>
    <w:rsid w:val="00AD2F5A"/>
    <w:rsid w:val="00B012A4"/>
    <w:rsid w:val="00B01E26"/>
    <w:rsid w:val="00B061B2"/>
    <w:rsid w:val="00B06AC3"/>
    <w:rsid w:val="00B11CB5"/>
    <w:rsid w:val="00B13D87"/>
    <w:rsid w:val="00B13ED1"/>
    <w:rsid w:val="00B14065"/>
    <w:rsid w:val="00B17D2C"/>
    <w:rsid w:val="00B25367"/>
    <w:rsid w:val="00B3259F"/>
    <w:rsid w:val="00B3568D"/>
    <w:rsid w:val="00B413AE"/>
    <w:rsid w:val="00B41AC5"/>
    <w:rsid w:val="00B47203"/>
    <w:rsid w:val="00B47616"/>
    <w:rsid w:val="00B71E99"/>
    <w:rsid w:val="00B7407A"/>
    <w:rsid w:val="00B75B4A"/>
    <w:rsid w:val="00B76388"/>
    <w:rsid w:val="00B85910"/>
    <w:rsid w:val="00B91F7A"/>
    <w:rsid w:val="00B97B93"/>
    <w:rsid w:val="00BA0026"/>
    <w:rsid w:val="00BA14FB"/>
    <w:rsid w:val="00BA2540"/>
    <w:rsid w:val="00BA5EEB"/>
    <w:rsid w:val="00BA7A64"/>
    <w:rsid w:val="00BC59ED"/>
    <w:rsid w:val="00BC5CEC"/>
    <w:rsid w:val="00BC7B27"/>
    <w:rsid w:val="00BE095D"/>
    <w:rsid w:val="00BF39E5"/>
    <w:rsid w:val="00C1300C"/>
    <w:rsid w:val="00C171D0"/>
    <w:rsid w:val="00C228AF"/>
    <w:rsid w:val="00C311DD"/>
    <w:rsid w:val="00C33DE4"/>
    <w:rsid w:val="00C34DD7"/>
    <w:rsid w:val="00C37BBB"/>
    <w:rsid w:val="00C45EFE"/>
    <w:rsid w:val="00C57009"/>
    <w:rsid w:val="00C57B79"/>
    <w:rsid w:val="00C64047"/>
    <w:rsid w:val="00C66C40"/>
    <w:rsid w:val="00C80E5B"/>
    <w:rsid w:val="00C81E77"/>
    <w:rsid w:val="00C8466E"/>
    <w:rsid w:val="00CA087D"/>
    <w:rsid w:val="00CA1080"/>
    <w:rsid w:val="00CB19D1"/>
    <w:rsid w:val="00CB306A"/>
    <w:rsid w:val="00CB4F20"/>
    <w:rsid w:val="00CB6F83"/>
    <w:rsid w:val="00CC3136"/>
    <w:rsid w:val="00CC5E63"/>
    <w:rsid w:val="00CC6B61"/>
    <w:rsid w:val="00CE3178"/>
    <w:rsid w:val="00D04B66"/>
    <w:rsid w:val="00D103CD"/>
    <w:rsid w:val="00D103DA"/>
    <w:rsid w:val="00D15C26"/>
    <w:rsid w:val="00D530D6"/>
    <w:rsid w:val="00D657B1"/>
    <w:rsid w:val="00D752B5"/>
    <w:rsid w:val="00D91D7A"/>
    <w:rsid w:val="00D971AA"/>
    <w:rsid w:val="00DA7B70"/>
    <w:rsid w:val="00DB225A"/>
    <w:rsid w:val="00DB56CA"/>
    <w:rsid w:val="00DC28A0"/>
    <w:rsid w:val="00DC3380"/>
    <w:rsid w:val="00DC4709"/>
    <w:rsid w:val="00DC51A5"/>
    <w:rsid w:val="00DC7247"/>
    <w:rsid w:val="00DD1FA9"/>
    <w:rsid w:val="00DD37F2"/>
    <w:rsid w:val="00DD5558"/>
    <w:rsid w:val="00DE5305"/>
    <w:rsid w:val="00DF04D1"/>
    <w:rsid w:val="00DF1552"/>
    <w:rsid w:val="00E139CE"/>
    <w:rsid w:val="00E150EC"/>
    <w:rsid w:val="00E27B5A"/>
    <w:rsid w:val="00E34B4F"/>
    <w:rsid w:val="00E40F9A"/>
    <w:rsid w:val="00E45236"/>
    <w:rsid w:val="00E53763"/>
    <w:rsid w:val="00E53DCA"/>
    <w:rsid w:val="00E544A3"/>
    <w:rsid w:val="00E547D3"/>
    <w:rsid w:val="00E6363E"/>
    <w:rsid w:val="00E66358"/>
    <w:rsid w:val="00E71D5B"/>
    <w:rsid w:val="00E73BD5"/>
    <w:rsid w:val="00E7475E"/>
    <w:rsid w:val="00E8245C"/>
    <w:rsid w:val="00E855E3"/>
    <w:rsid w:val="00E85FF5"/>
    <w:rsid w:val="00E9317F"/>
    <w:rsid w:val="00E95E07"/>
    <w:rsid w:val="00E96437"/>
    <w:rsid w:val="00E965A7"/>
    <w:rsid w:val="00E965AE"/>
    <w:rsid w:val="00E970F1"/>
    <w:rsid w:val="00E97355"/>
    <w:rsid w:val="00EA202A"/>
    <w:rsid w:val="00EA4C87"/>
    <w:rsid w:val="00EA561C"/>
    <w:rsid w:val="00EA5ED9"/>
    <w:rsid w:val="00EB385B"/>
    <w:rsid w:val="00EB43E0"/>
    <w:rsid w:val="00EB74BA"/>
    <w:rsid w:val="00EC48C2"/>
    <w:rsid w:val="00EE20C6"/>
    <w:rsid w:val="00EE44D7"/>
    <w:rsid w:val="00EE7438"/>
    <w:rsid w:val="00EF003C"/>
    <w:rsid w:val="00F025EA"/>
    <w:rsid w:val="00F076B4"/>
    <w:rsid w:val="00F157CD"/>
    <w:rsid w:val="00F15F99"/>
    <w:rsid w:val="00F25856"/>
    <w:rsid w:val="00F313E4"/>
    <w:rsid w:val="00F376A5"/>
    <w:rsid w:val="00F40E7D"/>
    <w:rsid w:val="00F428A7"/>
    <w:rsid w:val="00F447E7"/>
    <w:rsid w:val="00F44A5C"/>
    <w:rsid w:val="00F468C2"/>
    <w:rsid w:val="00F51D2A"/>
    <w:rsid w:val="00F5297B"/>
    <w:rsid w:val="00F54906"/>
    <w:rsid w:val="00F55226"/>
    <w:rsid w:val="00F556FB"/>
    <w:rsid w:val="00F55A8E"/>
    <w:rsid w:val="00F60755"/>
    <w:rsid w:val="00F61023"/>
    <w:rsid w:val="00F61EA8"/>
    <w:rsid w:val="00F813CB"/>
    <w:rsid w:val="00F82D16"/>
    <w:rsid w:val="00F84C4E"/>
    <w:rsid w:val="00F8538D"/>
    <w:rsid w:val="00F96C96"/>
    <w:rsid w:val="00FA625F"/>
    <w:rsid w:val="00FB39D5"/>
    <w:rsid w:val="00FB44F5"/>
    <w:rsid w:val="00FB51DE"/>
    <w:rsid w:val="00FB6722"/>
    <w:rsid w:val="00FB7E9A"/>
    <w:rsid w:val="00FC2ACA"/>
    <w:rsid w:val="00FC3A13"/>
    <w:rsid w:val="00FC67A9"/>
    <w:rsid w:val="00FD0191"/>
    <w:rsid w:val="00FD4E4A"/>
    <w:rsid w:val="00FD5DEE"/>
    <w:rsid w:val="00FE6A8C"/>
    <w:rsid w:val="00FE6B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>
      <o:colormru v:ext="edit" colors="#ddd"/>
    </o:shapedefaults>
    <o:shapelayout v:ext="edit">
      <o:idmap v:ext="edit" data="2"/>
    </o:shapelayout>
  </w:shapeDefaults>
  <w:decimalSymbol w:val=","/>
  <w:listSeparator w:val=";"/>
  <w14:docId w14:val="3963A8D9"/>
  <w15:docId w15:val="{66C72E5F-653A-405A-83B2-96ADE79D1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B60D2"/>
    <w:rPr>
      <w:sz w:val="24"/>
      <w:szCs w:val="24"/>
    </w:rPr>
  </w:style>
  <w:style w:type="paragraph" w:styleId="Titre1">
    <w:name w:val="heading 1"/>
    <w:basedOn w:val="Normal"/>
    <w:next w:val="Normal"/>
    <w:qFormat/>
    <w:rsid w:val="005650E3"/>
    <w:pPr>
      <w:keepNext/>
      <w:outlineLvl w:val="0"/>
    </w:pPr>
    <w:rPr>
      <w:rFonts w:ascii="Verdana" w:hAnsi="Verdana"/>
      <w:b/>
      <w:bCs/>
      <w:sz w:val="20"/>
    </w:rPr>
  </w:style>
  <w:style w:type="paragraph" w:styleId="Titre2">
    <w:name w:val="heading 2"/>
    <w:basedOn w:val="Normal"/>
    <w:next w:val="Normal"/>
    <w:qFormat/>
    <w:rsid w:val="005650E3"/>
    <w:pPr>
      <w:keepNext/>
      <w:jc w:val="center"/>
      <w:outlineLvl w:val="1"/>
    </w:pPr>
    <w:rPr>
      <w:rFonts w:ascii="Verdana" w:hAnsi="Verdana"/>
      <w:b/>
      <w:bCs/>
      <w:color w:val="FF0000"/>
      <w:sz w:val="20"/>
    </w:rPr>
  </w:style>
  <w:style w:type="paragraph" w:styleId="Titre3">
    <w:name w:val="heading 3"/>
    <w:basedOn w:val="Normal"/>
    <w:next w:val="Normal"/>
    <w:qFormat/>
    <w:rsid w:val="005650E3"/>
    <w:pPr>
      <w:keepNext/>
      <w:outlineLvl w:val="2"/>
    </w:pPr>
    <w:rPr>
      <w:rFonts w:ascii="Verdana" w:hAnsi="Verdana"/>
      <w:b/>
      <w:bCs/>
      <w:color w:val="FF0000"/>
      <w:sz w:val="20"/>
    </w:rPr>
  </w:style>
  <w:style w:type="paragraph" w:styleId="Titre4">
    <w:name w:val="heading 4"/>
    <w:basedOn w:val="Normal"/>
    <w:next w:val="Normal"/>
    <w:qFormat/>
    <w:rsid w:val="005650E3"/>
    <w:pPr>
      <w:keepNext/>
      <w:jc w:val="center"/>
      <w:outlineLvl w:val="3"/>
    </w:pPr>
    <w:rPr>
      <w:rFonts w:ascii="Verdana" w:hAnsi="Verdana"/>
      <w:b/>
      <w:bCs/>
    </w:rPr>
  </w:style>
  <w:style w:type="paragraph" w:styleId="Titre5">
    <w:name w:val="heading 5"/>
    <w:basedOn w:val="Normal"/>
    <w:next w:val="Normal"/>
    <w:qFormat/>
    <w:rsid w:val="005650E3"/>
    <w:pPr>
      <w:keepNext/>
      <w:outlineLvl w:val="4"/>
    </w:pPr>
    <w:rPr>
      <w:rFonts w:ascii="Verdana" w:hAnsi="Verdana"/>
      <w:b/>
      <w:bCs/>
      <w:color w:val="FF0000"/>
      <w:sz w:val="16"/>
    </w:rPr>
  </w:style>
  <w:style w:type="paragraph" w:styleId="Titre6">
    <w:name w:val="heading 6"/>
    <w:basedOn w:val="Normal"/>
    <w:next w:val="Normal"/>
    <w:qFormat/>
    <w:rsid w:val="005650E3"/>
    <w:pPr>
      <w:keepNext/>
      <w:jc w:val="center"/>
      <w:outlineLvl w:val="5"/>
    </w:pPr>
    <w:rPr>
      <w:rFonts w:ascii="Verdana" w:hAnsi="Verdana"/>
      <w:b/>
      <w:bCs/>
      <w:sz w:val="20"/>
    </w:rPr>
  </w:style>
  <w:style w:type="paragraph" w:styleId="Titre7">
    <w:name w:val="heading 7"/>
    <w:basedOn w:val="Normal"/>
    <w:next w:val="Normal"/>
    <w:qFormat/>
    <w:rsid w:val="005650E3"/>
    <w:pPr>
      <w:keepNext/>
      <w:outlineLvl w:val="6"/>
    </w:pPr>
    <w:rPr>
      <w:rFonts w:ascii="Verdana" w:hAnsi="Verdana"/>
      <w:b/>
      <w:bCs/>
      <w:sz w:val="22"/>
    </w:rPr>
  </w:style>
  <w:style w:type="paragraph" w:styleId="Titre8">
    <w:name w:val="heading 8"/>
    <w:basedOn w:val="Normal"/>
    <w:next w:val="Normal"/>
    <w:qFormat/>
    <w:rsid w:val="005650E3"/>
    <w:pPr>
      <w:keepNext/>
      <w:outlineLvl w:val="7"/>
    </w:pPr>
    <w:rPr>
      <w:rFonts w:ascii="Verdana" w:hAnsi="Verdana"/>
      <w:b/>
      <w:bCs/>
      <w:sz w:val="18"/>
    </w:rPr>
  </w:style>
  <w:style w:type="paragraph" w:styleId="Titre9">
    <w:name w:val="heading 9"/>
    <w:basedOn w:val="Normal"/>
    <w:next w:val="Normal"/>
    <w:qFormat/>
    <w:rsid w:val="005650E3"/>
    <w:pPr>
      <w:keepNext/>
      <w:jc w:val="both"/>
      <w:outlineLvl w:val="8"/>
    </w:pPr>
    <w:rPr>
      <w:rFonts w:ascii="Verdana" w:hAnsi="Verdana"/>
      <w:b/>
      <w:b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aliases w:val="Header_En tete"/>
    <w:basedOn w:val="Normal"/>
    <w:link w:val="En-tteCar"/>
    <w:rsid w:val="005650E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5650E3"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rsid w:val="005650E3"/>
    <w:pPr>
      <w:jc w:val="center"/>
    </w:pPr>
    <w:rPr>
      <w:rFonts w:ascii="Verdana" w:hAnsi="Verdana"/>
      <w:b/>
      <w:bCs/>
      <w:sz w:val="20"/>
    </w:rPr>
  </w:style>
  <w:style w:type="character" w:styleId="Lienhypertexte">
    <w:name w:val="Hyperlink"/>
    <w:basedOn w:val="Policepardfaut"/>
    <w:rsid w:val="005650E3"/>
    <w:rPr>
      <w:color w:val="0000FF"/>
      <w:u w:val="single"/>
    </w:rPr>
  </w:style>
  <w:style w:type="paragraph" w:styleId="Corpsdetexte">
    <w:name w:val="Body Text"/>
    <w:basedOn w:val="Normal"/>
    <w:rsid w:val="005650E3"/>
    <w:rPr>
      <w:rFonts w:ascii="Verdana" w:hAnsi="Verdana"/>
      <w:b/>
      <w:bCs/>
      <w:sz w:val="20"/>
    </w:rPr>
  </w:style>
  <w:style w:type="paragraph" w:styleId="Corpsdetexte3">
    <w:name w:val="Body Text 3"/>
    <w:basedOn w:val="Normal"/>
    <w:rsid w:val="005650E3"/>
    <w:rPr>
      <w:rFonts w:ascii="Verdana" w:hAnsi="Verdana"/>
      <w:sz w:val="18"/>
    </w:rPr>
  </w:style>
  <w:style w:type="paragraph" w:styleId="Retraitcorpsdetexte">
    <w:name w:val="Body Text Indent"/>
    <w:basedOn w:val="Normal"/>
    <w:rsid w:val="005650E3"/>
    <w:pPr>
      <w:ind w:left="-120"/>
    </w:pPr>
    <w:rPr>
      <w:rFonts w:ascii="Verdana" w:hAnsi="Verdana"/>
      <w:color w:val="FF0000"/>
      <w:sz w:val="18"/>
    </w:rPr>
  </w:style>
  <w:style w:type="character" w:styleId="Numrodepage">
    <w:name w:val="page number"/>
    <w:basedOn w:val="Policepardfaut"/>
    <w:rsid w:val="005650E3"/>
  </w:style>
  <w:style w:type="paragraph" w:styleId="Normalcentr">
    <w:name w:val="Block Text"/>
    <w:basedOn w:val="Normal"/>
    <w:rsid w:val="005650E3"/>
    <w:pPr>
      <w:ind w:left="180" w:right="72"/>
      <w:jc w:val="both"/>
    </w:pPr>
    <w:rPr>
      <w:rFonts w:ascii="Arial" w:hAnsi="Arial" w:cs="Arial"/>
      <w:color w:val="C0C0C0"/>
      <w:sz w:val="16"/>
    </w:rPr>
  </w:style>
  <w:style w:type="paragraph" w:styleId="Retraitcorpsdetexte2">
    <w:name w:val="Body Text Indent 2"/>
    <w:basedOn w:val="Normal"/>
    <w:rsid w:val="005650E3"/>
    <w:pPr>
      <w:ind w:left="960"/>
      <w:jc w:val="both"/>
    </w:pPr>
    <w:rPr>
      <w:rFonts w:ascii="Verdana" w:hAnsi="Verdana" w:cs="Arial"/>
      <w:sz w:val="16"/>
      <w:szCs w:val="16"/>
    </w:rPr>
  </w:style>
  <w:style w:type="paragraph" w:styleId="Textedebulles">
    <w:name w:val="Balloon Text"/>
    <w:basedOn w:val="Normal"/>
    <w:rsid w:val="005650E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rsid w:val="005650E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qFormat/>
    <w:rsid w:val="005650E3"/>
    <w:pPr>
      <w:ind w:left="720"/>
      <w:contextualSpacing/>
    </w:pPr>
  </w:style>
  <w:style w:type="paragraph" w:styleId="En-ttedetabledesmatires">
    <w:name w:val="TOC Heading"/>
    <w:basedOn w:val="Titre1"/>
    <w:next w:val="Normal"/>
    <w:qFormat/>
    <w:rsid w:val="005650E3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  <w:lang w:eastAsia="en-US"/>
    </w:rPr>
  </w:style>
  <w:style w:type="paragraph" w:styleId="TM1">
    <w:name w:val="toc 1"/>
    <w:basedOn w:val="Normal"/>
    <w:next w:val="Normal"/>
    <w:autoRedefine/>
    <w:semiHidden/>
    <w:rsid w:val="005650E3"/>
  </w:style>
  <w:style w:type="table" w:styleId="Grilledutableau">
    <w:name w:val="Table Grid"/>
    <w:basedOn w:val="TableauNormal"/>
    <w:rsid w:val="00BA0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rey">
    <w:name w:val="grey"/>
    <w:basedOn w:val="Normal"/>
    <w:rsid w:val="00F55A8E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8372CC"/>
    <w:pPr>
      <w:spacing w:line="240" w:lineRule="atLeast"/>
    </w:pPr>
    <w:rPr>
      <w:rFonts w:ascii="Arial" w:hAnsi="Arial" w:cs="Arial"/>
      <w:color w:val="666666"/>
      <w:sz w:val="17"/>
      <w:szCs w:val="17"/>
    </w:rPr>
  </w:style>
  <w:style w:type="character" w:styleId="lev">
    <w:name w:val="Strong"/>
    <w:basedOn w:val="Policepardfaut"/>
    <w:uiPriority w:val="22"/>
    <w:qFormat/>
    <w:rsid w:val="008372CC"/>
    <w:rPr>
      <w:b/>
      <w:bCs/>
    </w:rPr>
  </w:style>
  <w:style w:type="character" w:customStyle="1" w:styleId="hps">
    <w:name w:val="hps"/>
    <w:basedOn w:val="Policepardfaut"/>
    <w:rsid w:val="006F3F1E"/>
  </w:style>
  <w:style w:type="character" w:customStyle="1" w:styleId="En-tteCar">
    <w:name w:val="En-tête Car"/>
    <w:aliases w:val="Header_En tete Car"/>
    <w:basedOn w:val="Policepardfaut"/>
    <w:link w:val="En-tte"/>
    <w:rsid w:val="0015414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1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3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15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3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2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22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541169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72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06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7675287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31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17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0029834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062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53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7616802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102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564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3082538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915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590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7957730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333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423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4486325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0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69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0586671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96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970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7797983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637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774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91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4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7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77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02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91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6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2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0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57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26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45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480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871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086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BDBEC0"/>
                                        <w:left w:val="single" w:sz="6" w:space="15" w:color="BDBEC0"/>
                                        <w:bottom w:val="single" w:sz="6" w:space="0" w:color="BDBEC0"/>
                                        <w:right w:val="single" w:sz="6" w:space="15" w:color="BDBEC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halie.bondon\Desktop\FRM-007_Fiche%20machin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6562C5-A003-4C8A-87CD-7ADB5F012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FRM-007_Fiche machine</Template>
  <TotalTime>5</TotalTime>
  <Pages>8</Pages>
  <Words>157</Words>
  <Characters>867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Fiche machine</vt:lpstr>
      <vt:lpstr>OFFRE DE PRIX</vt:lpstr>
    </vt:vector>
  </TitlesOfParts>
  <Company>xx</Company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machine</dc:title>
  <dc:creator>Nathalie Bondon</dc:creator>
  <cp:lastModifiedBy>Nathalie Bondon</cp:lastModifiedBy>
  <cp:revision>1</cp:revision>
  <cp:lastPrinted>2025-09-25T09:10:00Z</cp:lastPrinted>
  <dcterms:created xsi:type="dcterms:W3CDTF">2026-03-04T15:37:00Z</dcterms:created>
  <dcterms:modified xsi:type="dcterms:W3CDTF">2026-03-04T15:42:00Z</dcterms:modified>
</cp:coreProperties>
</file>