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861A89" w14:textId="77777777" w:rsidR="00940E6F" w:rsidRPr="00154144" w:rsidRDefault="00940E6F" w:rsidP="00CA1080">
      <w:pPr>
        <w:tabs>
          <w:tab w:val="left" w:pos="7150"/>
        </w:tabs>
        <w:rPr>
          <w:rFonts w:ascii="HelveticaNeue" w:hAnsi="HelveticaNeue" w:cs="Arial"/>
        </w:rPr>
      </w:pPr>
    </w:p>
    <w:p w14:paraId="464E97F6" w14:textId="34B29377" w:rsidR="003B09F2" w:rsidRPr="00D11DF6" w:rsidRDefault="00090D29" w:rsidP="003B09F2">
      <w:pPr>
        <w:tabs>
          <w:tab w:val="left" w:pos="7150"/>
        </w:tabs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Encaisseuse</w:t>
      </w:r>
    </w:p>
    <w:p w14:paraId="5028937B" w14:textId="77777777" w:rsidR="003B09F2" w:rsidRDefault="003B09F2" w:rsidP="003B09F2">
      <w:pPr>
        <w:tabs>
          <w:tab w:val="left" w:pos="7150"/>
        </w:tabs>
        <w:rPr>
          <w:rFonts w:ascii="Arial" w:hAnsi="Arial" w:cs="Arial"/>
        </w:rPr>
      </w:pPr>
      <w:r>
        <w:rPr>
          <w:rFonts w:ascii="Arial" w:hAnsi="Arial" w:cs="Arial"/>
        </w:rPr>
        <w:t>Fabricant : CAM</w:t>
      </w:r>
    </w:p>
    <w:p w14:paraId="3FAEAABA" w14:textId="77777777" w:rsidR="003B09F2" w:rsidRDefault="003B09F2" w:rsidP="003B09F2">
      <w:pPr>
        <w:tabs>
          <w:tab w:val="left" w:pos="7150"/>
        </w:tabs>
        <w:rPr>
          <w:rFonts w:ascii="Arial" w:hAnsi="Arial" w:cs="Arial"/>
        </w:rPr>
      </w:pPr>
      <w:r>
        <w:rPr>
          <w:rFonts w:ascii="Arial" w:hAnsi="Arial" w:cs="Arial"/>
        </w:rPr>
        <w:t>Modèle : NCK</w:t>
      </w:r>
    </w:p>
    <w:p w14:paraId="2AD881A1" w14:textId="77777777" w:rsidR="003B09F2" w:rsidRDefault="003B09F2" w:rsidP="003B09F2">
      <w:pPr>
        <w:tabs>
          <w:tab w:val="left" w:pos="7150"/>
        </w:tabs>
        <w:rPr>
          <w:rFonts w:ascii="Arial" w:hAnsi="Arial" w:cs="Arial"/>
        </w:rPr>
      </w:pPr>
      <w:r>
        <w:rPr>
          <w:rFonts w:ascii="Arial" w:hAnsi="Arial" w:cs="Arial"/>
        </w:rPr>
        <w:t>Année : 1996</w:t>
      </w:r>
    </w:p>
    <w:p w14:paraId="4EF1D215" w14:textId="77777777" w:rsidR="003B09F2" w:rsidRDefault="003B09F2" w:rsidP="003B09F2">
      <w:pPr>
        <w:tabs>
          <w:tab w:val="left" w:pos="7150"/>
        </w:tabs>
        <w:rPr>
          <w:rFonts w:ascii="Arial" w:hAnsi="Arial" w:cs="Arial"/>
        </w:rPr>
      </w:pPr>
      <w:r>
        <w:rPr>
          <w:rFonts w:ascii="Arial" w:hAnsi="Arial" w:cs="Arial"/>
        </w:rPr>
        <w:t>Utilisation : conditionnement d’empilages de chevalets (par 5 ou par 10)</w:t>
      </w:r>
    </w:p>
    <w:p w14:paraId="2E154C3E" w14:textId="77777777" w:rsidR="003B09F2" w:rsidRDefault="003B09F2" w:rsidP="003B09F2">
      <w:pPr>
        <w:tabs>
          <w:tab w:val="left" w:pos="7150"/>
        </w:tabs>
        <w:rPr>
          <w:rFonts w:ascii="Arial" w:hAnsi="Arial" w:cs="Arial"/>
        </w:rPr>
      </w:pPr>
      <w:r>
        <w:rPr>
          <w:rFonts w:ascii="Arial" w:hAnsi="Arial" w:cs="Arial"/>
        </w:rPr>
        <w:t>Deux modules : groupage des chevalets et encaissage</w:t>
      </w:r>
    </w:p>
    <w:p w14:paraId="021AAD7C" w14:textId="77777777" w:rsidR="003B09F2" w:rsidRDefault="003B09F2" w:rsidP="003B09F2">
      <w:pPr>
        <w:tabs>
          <w:tab w:val="left" w:pos="7150"/>
        </w:tabs>
        <w:rPr>
          <w:rFonts w:ascii="Arial" w:hAnsi="Arial" w:cs="Arial"/>
        </w:rPr>
      </w:pPr>
      <w:r>
        <w:rPr>
          <w:rFonts w:ascii="Arial" w:hAnsi="Arial" w:cs="Arial"/>
        </w:rPr>
        <w:t>Cadence : max 12 boîtes/minute</w:t>
      </w:r>
    </w:p>
    <w:p w14:paraId="547E220C" w14:textId="77777777" w:rsidR="003B09F2" w:rsidRDefault="003B09F2" w:rsidP="003B09F2">
      <w:pPr>
        <w:tabs>
          <w:tab w:val="left" w:pos="7150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Plage de format : </w:t>
      </w:r>
    </w:p>
    <w:p w14:paraId="05ED0274" w14:textId="77777777" w:rsidR="003B09F2" w:rsidRPr="00D11DF6" w:rsidRDefault="003B09F2" w:rsidP="003B09F2">
      <w:pPr>
        <w:pStyle w:val="Paragraphedeliste"/>
        <w:numPr>
          <w:ilvl w:val="0"/>
          <w:numId w:val="46"/>
        </w:numPr>
        <w:tabs>
          <w:tab w:val="left" w:pos="7150"/>
        </w:tabs>
        <w:rPr>
          <w:rFonts w:ascii="Arial" w:hAnsi="Arial" w:cs="Arial"/>
          <w:lang w:val="en-US"/>
        </w:rPr>
      </w:pPr>
      <w:proofErr w:type="gramStart"/>
      <w:r w:rsidRPr="00D11DF6">
        <w:rPr>
          <w:rFonts w:ascii="Arial" w:hAnsi="Arial" w:cs="Arial"/>
          <w:lang w:val="en-US"/>
        </w:rPr>
        <w:t>A :</w:t>
      </w:r>
      <w:proofErr w:type="gramEnd"/>
      <w:r w:rsidRPr="00D11DF6">
        <w:rPr>
          <w:rFonts w:ascii="Arial" w:hAnsi="Arial" w:cs="Arial"/>
          <w:lang w:val="en-US"/>
        </w:rPr>
        <w:t xml:space="preserve"> 100 – 300 mm</w:t>
      </w:r>
    </w:p>
    <w:p w14:paraId="7083C952" w14:textId="77777777" w:rsidR="003B09F2" w:rsidRPr="00D11DF6" w:rsidRDefault="003B09F2" w:rsidP="003B09F2">
      <w:pPr>
        <w:pStyle w:val="Paragraphedeliste"/>
        <w:numPr>
          <w:ilvl w:val="0"/>
          <w:numId w:val="46"/>
        </w:numPr>
        <w:tabs>
          <w:tab w:val="left" w:pos="7150"/>
        </w:tabs>
        <w:rPr>
          <w:rFonts w:ascii="Arial" w:hAnsi="Arial" w:cs="Arial"/>
          <w:lang w:val="en-US"/>
        </w:rPr>
      </w:pPr>
      <w:proofErr w:type="gramStart"/>
      <w:r w:rsidRPr="00D11DF6">
        <w:rPr>
          <w:rFonts w:ascii="Arial" w:hAnsi="Arial" w:cs="Arial"/>
          <w:lang w:val="en-US"/>
        </w:rPr>
        <w:t>B :</w:t>
      </w:r>
      <w:proofErr w:type="gramEnd"/>
      <w:r w:rsidRPr="00D11DF6">
        <w:rPr>
          <w:rFonts w:ascii="Arial" w:hAnsi="Arial" w:cs="Arial"/>
          <w:lang w:val="en-US"/>
        </w:rPr>
        <w:t xml:space="preserve"> 30 – 130 mm</w:t>
      </w:r>
    </w:p>
    <w:p w14:paraId="0ACF3CF0" w14:textId="77777777" w:rsidR="003B09F2" w:rsidRPr="00D11DF6" w:rsidRDefault="003B09F2" w:rsidP="003B09F2">
      <w:pPr>
        <w:pStyle w:val="Paragraphedeliste"/>
        <w:numPr>
          <w:ilvl w:val="0"/>
          <w:numId w:val="46"/>
        </w:numPr>
        <w:tabs>
          <w:tab w:val="left" w:pos="7150"/>
        </w:tabs>
        <w:rPr>
          <w:rFonts w:ascii="Arial" w:hAnsi="Arial" w:cs="Arial"/>
          <w:lang w:val="en-US"/>
        </w:rPr>
      </w:pPr>
      <w:proofErr w:type="gramStart"/>
      <w:r w:rsidRPr="00D11DF6">
        <w:rPr>
          <w:rFonts w:ascii="Arial" w:hAnsi="Arial" w:cs="Arial"/>
          <w:lang w:val="en-US"/>
        </w:rPr>
        <w:t>C :</w:t>
      </w:r>
      <w:proofErr w:type="gramEnd"/>
      <w:r w:rsidRPr="00D11DF6">
        <w:rPr>
          <w:rFonts w:ascii="Arial" w:hAnsi="Arial" w:cs="Arial"/>
          <w:lang w:val="en-US"/>
        </w:rPr>
        <w:t xml:space="preserve"> 100 – 260 mm</w:t>
      </w:r>
    </w:p>
    <w:p w14:paraId="4B617743" w14:textId="77777777" w:rsidR="003B09F2" w:rsidRPr="00D11DF6" w:rsidRDefault="003B09F2" w:rsidP="003B09F2">
      <w:pPr>
        <w:pStyle w:val="Paragraphedeliste"/>
        <w:numPr>
          <w:ilvl w:val="0"/>
          <w:numId w:val="46"/>
        </w:numPr>
        <w:tabs>
          <w:tab w:val="left" w:pos="7150"/>
        </w:tabs>
        <w:rPr>
          <w:rFonts w:ascii="Arial" w:hAnsi="Arial" w:cs="Arial"/>
          <w:lang w:val="en-US"/>
        </w:rPr>
      </w:pPr>
      <w:r w:rsidRPr="00D11DF6">
        <w:rPr>
          <w:rFonts w:ascii="Arial" w:hAnsi="Arial" w:cs="Arial"/>
          <w:lang w:val="en-US"/>
        </w:rPr>
        <w:t xml:space="preserve">A + B </w:t>
      </w:r>
      <w:proofErr w:type="gramStart"/>
      <w:r w:rsidRPr="00D11DF6">
        <w:rPr>
          <w:rFonts w:ascii="Arial" w:hAnsi="Arial" w:cs="Arial"/>
          <w:lang w:val="en-US"/>
        </w:rPr>
        <w:t>maxi :</w:t>
      </w:r>
      <w:proofErr w:type="gramEnd"/>
      <w:r w:rsidRPr="00D11DF6">
        <w:rPr>
          <w:rFonts w:ascii="Arial" w:hAnsi="Arial" w:cs="Arial"/>
          <w:lang w:val="en-US"/>
        </w:rPr>
        <w:t xml:space="preserve"> 430 mm</w:t>
      </w:r>
    </w:p>
    <w:p w14:paraId="75292864" w14:textId="77777777" w:rsidR="003B09F2" w:rsidRDefault="003B09F2" w:rsidP="003B09F2">
      <w:pPr>
        <w:tabs>
          <w:tab w:val="left" w:pos="7150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Format installé : </w:t>
      </w:r>
    </w:p>
    <w:p w14:paraId="46FF897A" w14:textId="77777777" w:rsidR="003B09F2" w:rsidRPr="008B5039" w:rsidRDefault="003B09F2" w:rsidP="003B09F2">
      <w:pPr>
        <w:pStyle w:val="Paragraphedeliste"/>
        <w:numPr>
          <w:ilvl w:val="0"/>
          <w:numId w:val="44"/>
        </w:numPr>
        <w:tabs>
          <w:tab w:val="left" w:pos="7150"/>
        </w:tabs>
        <w:spacing w:after="160" w:line="259" w:lineRule="auto"/>
        <w:rPr>
          <w:rFonts w:ascii="Arial" w:hAnsi="Arial" w:cs="Arial"/>
        </w:rPr>
      </w:pPr>
      <w:r w:rsidRPr="008B5039">
        <w:rPr>
          <w:rFonts w:ascii="Arial" w:hAnsi="Arial" w:cs="Arial"/>
        </w:rPr>
        <w:t>Chevalet 220 x 90 mm</w:t>
      </w:r>
    </w:p>
    <w:p w14:paraId="5449DE9E" w14:textId="77777777" w:rsidR="003B09F2" w:rsidRPr="008B5039" w:rsidRDefault="003B09F2" w:rsidP="003B09F2">
      <w:pPr>
        <w:pStyle w:val="Paragraphedeliste"/>
        <w:numPr>
          <w:ilvl w:val="0"/>
          <w:numId w:val="44"/>
        </w:numPr>
        <w:tabs>
          <w:tab w:val="left" w:pos="7150"/>
        </w:tabs>
        <w:spacing w:after="160" w:line="259" w:lineRule="auto"/>
        <w:rPr>
          <w:rFonts w:ascii="Arial" w:hAnsi="Arial" w:cs="Arial"/>
        </w:rPr>
      </w:pPr>
      <w:r w:rsidRPr="008B5039">
        <w:rPr>
          <w:rFonts w:ascii="Arial" w:hAnsi="Arial" w:cs="Arial"/>
        </w:rPr>
        <w:t>Caisse : voir photos</w:t>
      </w:r>
    </w:p>
    <w:p w14:paraId="30EE3050" w14:textId="77777777" w:rsidR="003B09F2" w:rsidRDefault="003B09F2" w:rsidP="003B09F2">
      <w:pPr>
        <w:tabs>
          <w:tab w:val="left" w:pos="7150"/>
        </w:tabs>
        <w:rPr>
          <w:rFonts w:ascii="Arial" w:hAnsi="Arial" w:cs="Arial"/>
        </w:rPr>
      </w:pPr>
      <w:r w:rsidRPr="00D11DF6">
        <w:rPr>
          <w:rFonts w:ascii="Arial" w:hAnsi="Arial" w:cs="Arial"/>
          <w:u w:val="single"/>
        </w:rPr>
        <w:t>Descriptif du fonctionnement</w:t>
      </w:r>
      <w:r>
        <w:rPr>
          <w:rFonts w:ascii="Arial" w:hAnsi="Arial" w:cs="Arial"/>
        </w:rPr>
        <w:t xml:space="preserve"> : </w:t>
      </w:r>
    </w:p>
    <w:p w14:paraId="3CC02988" w14:textId="77777777" w:rsidR="003B09F2" w:rsidRDefault="003B09F2" w:rsidP="003B09F2">
      <w:pPr>
        <w:tabs>
          <w:tab w:val="left" w:pos="7150"/>
        </w:tabs>
        <w:rPr>
          <w:rFonts w:ascii="Arial" w:hAnsi="Arial" w:cs="Arial"/>
        </w:rPr>
      </w:pPr>
    </w:p>
    <w:p w14:paraId="33061049" w14:textId="77777777" w:rsidR="003B09F2" w:rsidRPr="008B5039" w:rsidRDefault="003B09F2" w:rsidP="003B09F2">
      <w:pPr>
        <w:tabs>
          <w:tab w:val="left" w:pos="7150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A - </w:t>
      </w:r>
      <w:r w:rsidRPr="008B5039">
        <w:rPr>
          <w:rFonts w:ascii="Arial" w:hAnsi="Arial" w:cs="Arial"/>
        </w:rPr>
        <w:t>GROUPEUR DE CHEVALETS D'AMPOULES</w:t>
      </w:r>
    </w:p>
    <w:p w14:paraId="0AAB9E1C" w14:textId="77777777" w:rsidR="003B09F2" w:rsidRPr="008B5039" w:rsidRDefault="003B09F2" w:rsidP="003B09F2">
      <w:pPr>
        <w:tabs>
          <w:tab w:val="left" w:pos="7150"/>
        </w:tabs>
        <w:ind w:left="708"/>
        <w:rPr>
          <w:rFonts w:ascii="Arial" w:hAnsi="Arial" w:cs="Arial"/>
        </w:rPr>
      </w:pPr>
      <w:r w:rsidRPr="008B5039">
        <w:rPr>
          <w:rFonts w:ascii="Arial" w:hAnsi="Arial" w:cs="Arial"/>
        </w:rPr>
        <w:t xml:space="preserve">1- Réception chevalet sur convoyeur à polycordes </w:t>
      </w:r>
    </w:p>
    <w:p w14:paraId="74DD46A0" w14:textId="77777777" w:rsidR="003B09F2" w:rsidRPr="008B5039" w:rsidRDefault="003B09F2" w:rsidP="003B09F2">
      <w:pPr>
        <w:tabs>
          <w:tab w:val="left" w:pos="7150"/>
        </w:tabs>
        <w:ind w:left="708"/>
        <w:rPr>
          <w:rFonts w:ascii="Arial" w:hAnsi="Arial" w:cs="Arial"/>
        </w:rPr>
      </w:pPr>
      <w:r w:rsidRPr="008B5039">
        <w:rPr>
          <w:rFonts w:ascii="Arial" w:hAnsi="Arial" w:cs="Arial"/>
        </w:rPr>
        <w:t>2- Empilage de chevalets x quantité</w:t>
      </w:r>
    </w:p>
    <w:p w14:paraId="67EB59A4" w14:textId="77777777" w:rsidR="003B09F2" w:rsidRPr="008B5039" w:rsidRDefault="003B09F2" w:rsidP="003B09F2">
      <w:pPr>
        <w:tabs>
          <w:tab w:val="left" w:pos="7150"/>
        </w:tabs>
        <w:ind w:left="708"/>
        <w:rPr>
          <w:rFonts w:ascii="Arial" w:hAnsi="Arial" w:cs="Arial"/>
        </w:rPr>
      </w:pPr>
      <w:r w:rsidRPr="008B5039">
        <w:rPr>
          <w:rFonts w:ascii="Arial" w:hAnsi="Arial" w:cs="Arial"/>
        </w:rPr>
        <w:t xml:space="preserve">3- Transfert de la pile de chevalets vers l'encaisseuse </w:t>
      </w:r>
    </w:p>
    <w:p w14:paraId="4ADAC99C" w14:textId="77777777" w:rsidR="003B09F2" w:rsidRPr="008B5039" w:rsidRDefault="003B09F2" w:rsidP="003B09F2">
      <w:pPr>
        <w:tabs>
          <w:tab w:val="left" w:pos="7150"/>
        </w:tabs>
        <w:rPr>
          <w:rFonts w:ascii="Arial" w:hAnsi="Arial" w:cs="Arial"/>
        </w:rPr>
      </w:pPr>
    </w:p>
    <w:p w14:paraId="46754821" w14:textId="77777777" w:rsidR="003B09F2" w:rsidRPr="008B5039" w:rsidRDefault="003B09F2" w:rsidP="003B09F2">
      <w:pPr>
        <w:tabs>
          <w:tab w:val="left" w:pos="7150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B - </w:t>
      </w:r>
      <w:r w:rsidRPr="008B5039">
        <w:rPr>
          <w:rFonts w:ascii="Arial" w:hAnsi="Arial" w:cs="Arial"/>
        </w:rPr>
        <w:t xml:space="preserve">ENCAISSEUSE DE CHEVALETS </w:t>
      </w:r>
    </w:p>
    <w:p w14:paraId="1C5CE764" w14:textId="77777777" w:rsidR="003B09F2" w:rsidRPr="008B5039" w:rsidRDefault="003B09F2" w:rsidP="003B09F2">
      <w:pPr>
        <w:tabs>
          <w:tab w:val="left" w:pos="7150"/>
        </w:tabs>
        <w:ind w:left="708"/>
        <w:rPr>
          <w:rFonts w:ascii="Arial" w:hAnsi="Arial" w:cs="Arial"/>
        </w:rPr>
      </w:pPr>
      <w:r w:rsidRPr="008B5039">
        <w:rPr>
          <w:rFonts w:ascii="Arial" w:hAnsi="Arial" w:cs="Arial"/>
        </w:rPr>
        <w:t>1- Mise en forme des caisses "spécifique", à l'envers. Voir plan en annexe.</w:t>
      </w:r>
    </w:p>
    <w:p w14:paraId="3325B328" w14:textId="77777777" w:rsidR="003B09F2" w:rsidRPr="008B5039" w:rsidRDefault="003B09F2" w:rsidP="003B09F2">
      <w:pPr>
        <w:tabs>
          <w:tab w:val="left" w:pos="7150"/>
        </w:tabs>
        <w:ind w:left="708"/>
        <w:rPr>
          <w:rFonts w:ascii="Arial" w:hAnsi="Arial" w:cs="Arial"/>
        </w:rPr>
      </w:pPr>
      <w:r w:rsidRPr="008B5039">
        <w:rPr>
          <w:rFonts w:ascii="Arial" w:hAnsi="Arial" w:cs="Arial"/>
        </w:rPr>
        <w:t>2- Retournement des caisses, maintient à l'ouverture.</w:t>
      </w:r>
    </w:p>
    <w:p w14:paraId="4856D87A" w14:textId="77777777" w:rsidR="003B09F2" w:rsidRPr="008B5039" w:rsidRDefault="003B09F2" w:rsidP="003B09F2">
      <w:pPr>
        <w:tabs>
          <w:tab w:val="left" w:pos="7150"/>
        </w:tabs>
        <w:ind w:left="708"/>
        <w:rPr>
          <w:rFonts w:ascii="Arial" w:hAnsi="Arial" w:cs="Arial"/>
        </w:rPr>
      </w:pPr>
      <w:r w:rsidRPr="008B5039">
        <w:rPr>
          <w:rFonts w:ascii="Arial" w:hAnsi="Arial" w:cs="Arial"/>
        </w:rPr>
        <w:t>3- Chargement des chevalets dans les caisses.</w:t>
      </w:r>
    </w:p>
    <w:p w14:paraId="46BB9D15" w14:textId="77777777" w:rsidR="003B09F2" w:rsidRPr="008B5039" w:rsidRDefault="003B09F2" w:rsidP="003B09F2">
      <w:pPr>
        <w:tabs>
          <w:tab w:val="left" w:pos="7150"/>
        </w:tabs>
        <w:ind w:left="708"/>
        <w:rPr>
          <w:rFonts w:ascii="Arial" w:hAnsi="Arial" w:cs="Arial"/>
        </w:rPr>
      </w:pPr>
      <w:r w:rsidRPr="008B5039">
        <w:rPr>
          <w:rFonts w:ascii="Arial" w:hAnsi="Arial" w:cs="Arial"/>
        </w:rPr>
        <w:t>4- Fermeture des caisses par collage.</w:t>
      </w:r>
    </w:p>
    <w:p w14:paraId="26860386" w14:textId="77777777" w:rsidR="003B09F2" w:rsidRDefault="003B09F2" w:rsidP="003B09F2">
      <w:pPr>
        <w:tabs>
          <w:tab w:val="left" w:pos="7150"/>
        </w:tabs>
        <w:ind w:left="708"/>
        <w:rPr>
          <w:rFonts w:ascii="Arial" w:hAnsi="Arial" w:cs="Arial"/>
        </w:rPr>
      </w:pPr>
      <w:r w:rsidRPr="008B5039">
        <w:rPr>
          <w:rFonts w:ascii="Arial" w:hAnsi="Arial" w:cs="Arial"/>
        </w:rPr>
        <w:t xml:space="preserve">5- Sortie des caisses fermées.  </w:t>
      </w:r>
    </w:p>
    <w:p w14:paraId="7E41FDCC" w14:textId="77777777" w:rsidR="003B09F2" w:rsidRDefault="003B09F2" w:rsidP="003B09F2">
      <w:pPr>
        <w:tabs>
          <w:tab w:val="left" w:pos="7150"/>
        </w:tabs>
        <w:rPr>
          <w:rFonts w:ascii="Arial" w:hAnsi="Arial" w:cs="Arial"/>
        </w:rPr>
      </w:pPr>
    </w:p>
    <w:p w14:paraId="44B27E4F" w14:textId="77777777" w:rsidR="003B09F2" w:rsidRDefault="003B09F2" w:rsidP="003B09F2">
      <w:pPr>
        <w:tabs>
          <w:tab w:val="left" w:pos="7150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Alimentation et puissance : 380 V / 50 Hz / 10 A / 3,5 kW/h / 6 </w:t>
      </w:r>
      <w:proofErr w:type="gramStart"/>
      <w:r>
        <w:rPr>
          <w:rFonts w:ascii="Arial" w:hAnsi="Arial" w:cs="Arial"/>
        </w:rPr>
        <w:t>bar</w:t>
      </w:r>
      <w:proofErr w:type="gramEnd"/>
    </w:p>
    <w:p w14:paraId="0EA478A4" w14:textId="77777777" w:rsidR="003B09F2" w:rsidRDefault="003B09F2" w:rsidP="003B09F2">
      <w:pPr>
        <w:tabs>
          <w:tab w:val="left" w:pos="7150"/>
        </w:tabs>
        <w:rPr>
          <w:rFonts w:ascii="Arial" w:hAnsi="Arial" w:cs="Arial"/>
        </w:rPr>
      </w:pPr>
      <w:r>
        <w:rPr>
          <w:rFonts w:ascii="Arial" w:hAnsi="Arial" w:cs="Arial"/>
        </w:rPr>
        <w:t>Lot de pièces détachées</w:t>
      </w:r>
    </w:p>
    <w:p w14:paraId="56B4DA2F" w14:textId="77777777" w:rsidR="003B09F2" w:rsidRPr="00F337CB" w:rsidRDefault="003B09F2" w:rsidP="003B09F2">
      <w:pPr>
        <w:tabs>
          <w:tab w:val="left" w:pos="7150"/>
        </w:tabs>
        <w:rPr>
          <w:rFonts w:ascii="Arial" w:hAnsi="Arial" w:cs="Arial"/>
        </w:rPr>
      </w:pPr>
      <w:r w:rsidRPr="00F337CB">
        <w:rPr>
          <w:rFonts w:ascii="Arial" w:hAnsi="Arial" w:cs="Arial"/>
        </w:rPr>
        <w:t>Documentation technique : présente</w:t>
      </w:r>
    </w:p>
    <w:p w14:paraId="73231629" w14:textId="77777777" w:rsidR="003B09F2" w:rsidRPr="00F337CB" w:rsidRDefault="003B09F2" w:rsidP="003B09F2">
      <w:pPr>
        <w:tabs>
          <w:tab w:val="left" w:pos="7150"/>
        </w:tabs>
        <w:rPr>
          <w:rFonts w:ascii="Arial" w:hAnsi="Arial" w:cs="Arial"/>
          <w:lang w:val="en-US"/>
        </w:rPr>
      </w:pPr>
      <w:proofErr w:type="gramStart"/>
      <w:r w:rsidRPr="00F337CB">
        <w:rPr>
          <w:rFonts w:ascii="Arial" w:hAnsi="Arial" w:cs="Arial"/>
          <w:lang w:val="en-US"/>
        </w:rPr>
        <w:t>Incoterm :</w:t>
      </w:r>
      <w:proofErr w:type="gramEnd"/>
      <w:r w:rsidRPr="00F337CB">
        <w:rPr>
          <w:rFonts w:ascii="Arial" w:hAnsi="Arial" w:cs="Arial"/>
          <w:lang w:val="en-US"/>
        </w:rPr>
        <w:t xml:space="preserve"> </w:t>
      </w:r>
      <w:r>
        <w:rPr>
          <w:rFonts w:ascii="Arial" w:hAnsi="Arial" w:cs="Arial"/>
          <w:lang w:val="en-US"/>
        </w:rPr>
        <w:t>FCA</w:t>
      </w:r>
    </w:p>
    <w:p w14:paraId="241621FA" w14:textId="77777777" w:rsidR="003B09F2" w:rsidRPr="00F337CB" w:rsidRDefault="003B09F2" w:rsidP="003B09F2">
      <w:pPr>
        <w:tabs>
          <w:tab w:val="left" w:pos="7150"/>
        </w:tabs>
        <w:rPr>
          <w:rFonts w:ascii="Arial" w:hAnsi="Arial" w:cs="Arial"/>
          <w:lang w:val="en-US"/>
        </w:rPr>
      </w:pPr>
    </w:p>
    <w:p w14:paraId="002229B3" w14:textId="77777777" w:rsidR="003B09F2" w:rsidRDefault="003B09F2" w:rsidP="003B09F2">
      <w:pPr>
        <w:rPr>
          <w:rFonts w:ascii="Arial" w:hAnsi="Arial" w:cs="Arial"/>
          <w:lang w:val="en-US"/>
        </w:rPr>
      </w:pPr>
    </w:p>
    <w:p w14:paraId="39A65C25" w14:textId="77777777" w:rsidR="003B09F2" w:rsidRDefault="003B09F2" w:rsidP="003B09F2">
      <w:pPr>
        <w:rPr>
          <w:rFonts w:ascii="Arial" w:hAnsi="Arial" w:cs="Arial"/>
          <w:lang w:val="en-US"/>
        </w:rPr>
      </w:pPr>
    </w:p>
    <w:p w14:paraId="3E29C00C" w14:textId="77777777" w:rsidR="003B09F2" w:rsidRDefault="003B09F2" w:rsidP="003B09F2">
      <w:pPr>
        <w:rPr>
          <w:rFonts w:ascii="Arial" w:hAnsi="Arial" w:cs="Arial"/>
          <w:lang w:val="en-US"/>
        </w:rPr>
      </w:pPr>
    </w:p>
    <w:p w14:paraId="62B974F5" w14:textId="77777777" w:rsidR="003B09F2" w:rsidRDefault="003B09F2" w:rsidP="003B09F2">
      <w:pPr>
        <w:rPr>
          <w:rFonts w:ascii="Arial" w:hAnsi="Arial" w:cs="Arial"/>
          <w:lang w:val="en-US"/>
        </w:rPr>
      </w:pPr>
    </w:p>
    <w:p w14:paraId="7FC8CAB8" w14:textId="77777777" w:rsidR="003B09F2" w:rsidRDefault="003B09F2" w:rsidP="003B09F2">
      <w:pPr>
        <w:rPr>
          <w:rFonts w:ascii="Arial" w:hAnsi="Arial" w:cs="Arial"/>
          <w:lang w:val="en-US"/>
        </w:rPr>
      </w:pPr>
    </w:p>
    <w:p w14:paraId="5515EE60" w14:textId="77777777" w:rsidR="003B09F2" w:rsidRDefault="003B09F2" w:rsidP="003B09F2">
      <w:pPr>
        <w:rPr>
          <w:rFonts w:ascii="Arial" w:hAnsi="Arial" w:cs="Arial"/>
          <w:lang w:val="en-US"/>
        </w:rPr>
      </w:pPr>
    </w:p>
    <w:p w14:paraId="661C8B85" w14:textId="77777777" w:rsidR="00090D29" w:rsidRDefault="00090D29" w:rsidP="003B09F2">
      <w:pPr>
        <w:rPr>
          <w:rFonts w:ascii="Arial" w:hAnsi="Arial" w:cs="Arial"/>
          <w:lang w:val="en-US"/>
        </w:rPr>
      </w:pPr>
    </w:p>
    <w:p w14:paraId="4BDB2B5A" w14:textId="77777777" w:rsidR="00090D29" w:rsidRDefault="00090D29" w:rsidP="003B09F2">
      <w:pPr>
        <w:rPr>
          <w:rFonts w:ascii="Arial" w:hAnsi="Arial" w:cs="Arial"/>
          <w:lang w:val="en-US"/>
        </w:rPr>
      </w:pPr>
    </w:p>
    <w:p w14:paraId="4566CAB1" w14:textId="77777777" w:rsidR="003B09F2" w:rsidRDefault="003B09F2" w:rsidP="003B09F2">
      <w:pPr>
        <w:rPr>
          <w:rFonts w:ascii="Arial" w:hAnsi="Arial" w:cs="Arial"/>
          <w:lang w:val="en-US"/>
        </w:rPr>
      </w:pPr>
    </w:p>
    <w:p w14:paraId="137ABEC5" w14:textId="58DB0E3C" w:rsidR="003B09F2" w:rsidRPr="00D11DF6" w:rsidRDefault="00090D29" w:rsidP="003B09F2">
      <w:pPr>
        <w:rPr>
          <w:rFonts w:ascii="Arial" w:hAnsi="Arial" w:cs="Arial"/>
          <w:b/>
          <w:i/>
          <w:sz w:val="32"/>
          <w:szCs w:val="32"/>
          <w:lang w:val="en-US"/>
        </w:rPr>
      </w:pPr>
      <w:r>
        <w:rPr>
          <w:rFonts w:ascii="Arial" w:hAnsi="Arial" w:cs="Arial"/>
          <w:b/>
          <w:i/>
          <w:sz w:val="32"/>
          <w:szCs w:val="32"/>
          <w:lang w:val="en-US"/>
        </w:rPr>
        <w:lastRenderedPageBreak/>
        <w:t>Case packer</w:t>
      </w:r>
    </w:p>
    <w:p w14:paraId="66F55691" w14:textId="77777777" w:rsidR="003B09F2" w:rsidRDefault="003B09F2" w:rsidP="003B09F2">
      <w:pPr>
        <w:rPr>
          <w:rFonts w:ascii="Arial" w:hAnsi="Arial" w:cs="Arial"/>
          <w:i/>
          <w:lang w:val="en-US"/>
        </w:rPr>
      </w:pPr>
      <w:r>
        <w:rPr>
          <w:rFonts w:ascii="Arial" w:hAnsi="Arial" w:cs="Arial"/>
          <w:i/>
          <w:lang w:val="en-US"/>
        </w:rPr>
        <w:t>Manufacturer: CAM</w:t>
      </w:r>
    </w:p>
    <w:p w14:paraId="6D06F20F" w14:textId="77777777" w:rsidR="003B09F2" w:rsidRDefault="003B09F2" w:rsidP="003B09F2">
      <w:pPr>
        <w:rPr>
          <w:rFonts w:ascii="Arial" w:hAnsi="Arial" w:cs="Arial"/>
          <w:i/>
          <w:lang w:val="en-US"/>
        </w:rPr>
      </w:pPr>
      <w:r>
        <w:rPr>
          <w:rFonts w:ascii="Arial" w:hAnsi="Arial" w:cs="Arial"/>
          <w:i/>
          <w:lang w:val="en-US"/>
        </w:rPr>
        <w:t>Model: NCK</w:t>
      </w:r>
    </w:p>
    <w:p w14:paraId="3E810D2E" w14:textId="77777777" w:rsidR="003B09F2" w:rsidRDefault="003B09F2" w:rsidP="003B09F2">
      <w:pPr>
        <w:rPr>
          <w:rFonts w:ascii="Arial" w:hAnsi="Arial" w:cs="Arial"/>
          <w:i/>
          <w:lang w:val="en-US"/>
        </w:rPr>
      </w:pPr>
      <w:r>
        <w:rPr>
          <w:rFonts w:ascii="Arial" w:hAnsi="Arial" w:cs="Arial"/>
          <w:i/>
          <w:lang w:val="en-US"/>
        </w:rPr>
        <w:t>Year: 1996</w:t>
      </w:r>
    </w:p>
    <w:p w14:paraId="77E36E8E" w14:textId="77777777" w:rsidR="003B09F2" w:rsidRDefault="003B09F2" w:rsidP="003B09F2">
      <w:pPr>
        <w:rPr>
          <w:rFonts w:ascii="Arial" w:hAnsi="Arial" w:cs="Arial"/>
          <w:i/>
          <w:lang w:val="en-US"/>
        </w:rPr>
      </w:pPr>
      <w:r>
        <w:rPr>
          <w:rFonts w:ascii="Arial" w:hAnsi="Arial" w:cs="Arial"/>
          <w:i/>
          <w:lang w:val="en-US"/>
        </w:rPr>
        <w:t>Use: packing stackings of racks (by 5 or 10)</w:t>
      </w:r>
    </w:p>
    <w:p w14:paraId="6B153D69" w14:textId="77777777" w:rsidR="003B09F2" w:rsidRDefault="003B09F2" w:rsidP="003B09F2">
      <w:pPr>
        <w:rPr>
          <w:rFonts w:ascii="Arial" w:hAnsi="Arial" w:cs="Arial"/>
          <w:i/>
          <w:lang w:val="en-US"/>
        </w:rPr>
      </w:pPr>
      <w:r>
        <w:rPr>
          <w:rFonts w:ascii="Arial" w:hAnsi="Arial" w:cs="Arial"/>
          <w:i/>
          <w:lang w:val="en-US"/>
        </w:rPr>
        <w:t>Two modules: grouper of racks and case packing</w:t>
      </w:r>
    </w:p>
    <w:p w14:paraId="28E1E0DA" w14:textId="77777777" w:rsidR="003B09F2" w:rsidRDefault="003B09F2" w:rsidP="003B09F2">
      <w:pPr>
        <w:rPr>
          <w:rFonts w:ascii="Arial" w:hAnsi="Arial" w:cs="Arial"/>
          <w:i/>
          <w:lang w:val="en-US"/>
        </w:rPr>
      </w:pPr>
      <w:r>
        <w:rPr>
          <w:rFonts w:ascii="Arial" w:hAnsi="Arial" w:cs="Arial"/>
          <w:i/>
          <w:lang w:val="en-US"/>
        </w:rPr>
        <w:t>Speed: max 12 boxes/minute</w:t>
      </w:r>
    </w:p>
    <w:p w14:paraId="7C7BE0D6" w14:textId="77777777" w:rsidR="003B09F2" w:rsidRDefault="003B09F2" w:rsidP="003B09F2">
      <w:pPr>
        <w:rPr>
          <w:rFonts w:ascii="Arial" w:hAnsi="Arial" w:cs="Arial"/>
          <w:i/>
          <w:lang w:val="en-US"/>
        </w:rPr>
      </w:pPr>
      <w:r>
        <w:rPr>
          <w:rFonts w:ascii="Arial" w:hAnsi="Arial" w:cs="Arial"/>
          <w:i/>
          <w:lang w:val="en-US"/>
        </w:rPr>
        <w:t xml:space="preserve">Format range: </w:t>
      </w:r>
    </w:p>
    <w:p w14:paraId="376D632F" w14:textId="77777777" w:rsidR="003B09F2" w:rsidRPr="00D11DF6" w:rsidRDefault="003B09F2" w:rsidP="003B09F2">
      <w:pPr>
        <w:pStyle w:val="Paragraphedeliste"/>
        <w:numPr>
          <w:ilvl w:val="0"/>
          <w:numId w:val="45"/>
        </w:numPr>
        <w:rPr>
          <w:rFonts w:ascii="Arial" w:hAnsi="Arial" w:cs="Arial"/>
          <w:i/>
          <w:lang w:val="en-US"/>
        </w:rPr>
      </w:pPr>
      <w:r w:rsidRPr="00D11DF6">
        <w:rPr>
          <w:rFonts w:ascii="Arial" w:hAnsi="Arial" w:cs="Arial"/>
          <w:i/>
          <w:lang w:val="en-US"/>
        </w:rPr>
        <w:t>A: 100 – 300 mm</w:t>
      </w:r>
    </w:p>
    <w:p w14:paraId="7A82DC36" w14:textId="77777777" w:rsidR="003B09F2" w:rsidRPr="00D11DF6" w:rsidRDefault="003B09F2" w:rsidP="003B09F2">
      <w:pPr>
        <w:pStyle w:val="Paragraphedeliste"/>
        <w:numPr>
          <w:ilvl w:val="0"/>
          <w:numId w:val="45"/>
        </w:numPr>
        <w:rPr>
          <w:rFonts w:ascii="Arial" w:hAnsi="Arial" w:cs="Arial"/>
          <w:i/>
          <w:lang w:val="en-US"/>
        </w:rPr>
      </w:pPr>
      <w:r w:rsidRPr="00D11DF6">
        <w:rPr>
          <w:rFonts w:ascii="Arial" w:hAnsi="Arial" w:cs="Arial"/>
          <w:i/>
          <w:lang w:val="en-US"/>
        </w:rPr>
        <w:t>B: 30 – 130 mm</w:t>
      </w:r>
    </w:p>
    <w:p w14:paraId="0946F12B" w14:textId="77777777" w:rsidR="003B09F2" w:rsidRPr="00D11DF6" w:rsidRDefault="003B09F2" w:rsidP="003B09F2">
      <w:pPr>
        <w:pStyle w:val="Paragraphedeliste"/>
        <w:numPr>
          <w:ilvl w:val="0"/>
          <w:numId w:val="45"/>
        </w:numPr>
        <w:rPr>
          <w:rFonts w:ascii="Arial" w:hAnsi="Arial" w:cs="Arial"/>
          <w:i/>
          <w:lang w:val="en-US"/>
        </w:rPr>
      </w:pPr>
      <w:r w:rsidRPr="00D11DF6">
        <w:rPr>
          <w:rFonts w:ascii="Arial" w:hAnsi="Arial" w:cs="Arial"/>
          <w:i/>
          <w:lang w:val="en-US"/>
        </w:rPr>
        <w:t>C: 100 – 260 mm</w:t>
      </w:r>
    </w:p>
    <w:p w14:paraId="019EA151" w14:textId="77777777" w:rsidR="003B09F2" w:rsidRPr="00D11DF6" w:rsidRDefault="003B09F2" w:rsidP="003B09F2">
      <w:pPr>
        <w:pStyle w:val="Paragraphedeliste"/>
        <w:numPr>
          <w:ilvl w:val="0"/>
          <w:numId w:val="45"/>
        </w:numPr>
        <w:rPr>
          <w:rFonts w:ascii="Arial" w:hAnsi="Arial" w:cs="Arial"/>
          <w:i/>
          <w:lang w:val="en-US"/>
        </w:rPr>
      </w:pPr>
      <w:r w:rsidRPr="00D11DF6">
        <w:rPr>
          <w:rFonts w:ascii="Arial" w:hAnsi="Arial" w:cs="Arial"/>
          <w:i/>
          <w:lang w:val="en-US"/>
        </w:rPr>
        <w:t>A + B maxi: 430 mm</w:t>
      </w:r>
    </w:p>
    <w:p w14:paraId="3D9F57B9" w14:textId="77777777" w:rsidR="003B09F2" w:rsidRDefault="003B09F2" w:rsidP="003B09F2">
      <w:pPr>
        <w:rPr>
          <w:rFonts w:ascii="Arial" w:hAnsi="Arial" w:cs="Arial"/>
          <w:i/>
          <w:lang w:val="en-US"/>
        </w:rPr>
      </w:pPr>
      <w:r>
        <w:rPr>
          <w:rFonts w:ascii="Arial" w:hAnsi="Arial" w:cs="Arial"/>
          <w:i/>
          <w:lang w:val="en-US"/>
        </w:rPr>
        <w:t xml:space="preserve">Installed format: </w:t>
      </w:r>
    </w:p>
    <w:p w14:paraId="24F52FFF" w14:textId="77777777" w:rsidR="003B09F2" w:rsidRPr="00D11DF6" w:rsidRDefault="003B09F2" w:rsidP="003B09F2">
      <w:pPr>
        <w:pStyle w:val="Paragraphedeliste"/>
        <w:numPr>
          <w:ilvl w:val="0"/>
          <w:numId w:val="47"/>
        </w:numPr>
        <w:rPr>
          <w:rFonts w:ascii="Arial" w:hAnsi="Arial" w:cs="Arial"/>
          <w:i/>
          <w:lang w:val="en-US"/>
        </w:rPr>
      </w:pPr>
      <w:r w:rsidRPr="00D11DF6">
        <w:rPr>
          <w:rFonts w:ascii="Arial" w:hAnsi="Arial" w:cs="Arial"/>
          <w:i/>
          <w:lang w:val="en-US"/>
        </w:rPr>
        <w:t>Rack 220 x 90 mm</w:t>
      </w:r>
    </w:p>
    <w:p w14:paraId="6D3F1C21" w14:textId="77777777" w:rsidR="003B09F2" w:rsidRPr="00D11DF6" w:rsidRDefault="003B09F2" w:rsidP="003B09F2">
      <w:pPr>
        <w:pStyle w:val="Paragraphedeliste"/>
        <w:numPr>
          <w:ilvl w:val="0"/>
          <w:numId w:val="47"/>
        </w:numPr>
        <w:rPr>
          <w:rFonts w:ascii="Arial" w:hAnsi="Arial" w:cs="Arial"/>
          <w:i/>
          <w:lang w:val="en-US"/>
        </w:rPr>
      </w:pPr>
      <w:r w:rsidRPr="00D11DF6">
        <w:rPr>
          <w:rFonts w:ascii="Arial" w:hAnsi="Arial" w:cs="Arial"/>
          <w:i/>
          <w:lang w:val="en-US"/>
        </w:rPr>
        <w:t>Case: see pictures</w:t>
      </w:r>
    </w:p>
    <w:p w14:paraId="29271DAB" w14:textId="77777777" w:rsidR="003B09F2" w:rsidRDefault="003B09F2" w:rsidP="003B09F2">
      <w:pPr>
        <w:rPr>
          <w:rFonts w:ascii="Arial" w:hAnsi="Arial" w:cs="Arial"/>
          <w:i/>
          <w:lang w:val="en-US"/>
        </w:rPr>
      </w:pPr>
    </w:p>
    <w:p w14:paraId="5CA9F060" w14:textId="77777777" w:rsidR="003B09F2" w:rsidRDefault="003B09F2" w:rsidP="003B09F2">
      <w:pPr>
        <w:rPr>
          <w:rFonts w:ascii="Arial" w:hAnsi="Arial" w:cs="Arial"/>
          <w:i/>
          <w:lang w:val="en-US"/>
        </w:rPr>
      </w:pPr>
      <w:r w:rsidRPr="00D11DF6">
        <w:rPr>
          <w:rFonts w:ascii="Arial" w:hAnsi="Arial" w:cs="Arial"/>
          <w:i/>
          <w:u w:val="single"/>
          <w:lang w:val="en-US"/>
        </w:rPr>
        <w:t>Description of functioning</w:t>
      </w:r>
      <w:r>
        <w:rPr>
          <w:rFonts w:ascii="Arial" w:hAnsi="Arial" w:cs="Arial"/>
          <w:i/>
          <w:lang w:val="en-US"/>
        </w:rPr>
        <w:t xml:space="preserve">: </w:t>
      </w:r>
    </w:p>
    <w:p w14:paraId="7E77891C" w14:textId="77777777" w:rsidR="003B09F2" w:rsidRDefault="003B09F2" w:rsidP="003B09F2">
      <w:pPr>
        <w:rPr>
          <w:rFonts w:ascii="Arial" w:hAnsi="Arial" w:cs="Arial"/>
          <w:i/>
          <w:lang w:val="en-US"/>
        </w:rPr>
      </w:pPr>
    </w:p>
    <w:p w14:paraId="4AD3E923" w14:textId="77777777" w:rsidR="003B09F2" w:rsidRDefault="003B09F2" w:rsidP="003B09F2">
      <w:pPr>
        <w:rPr>
          <w:rFonts w:ascii="Arial" w:hAnsi="Arial" w:cs="Arial"/>
          <w:i/>
          <w:lang w:val="en-US"/>
        </w:rPr>
      </w:pPr>
      <w:r>
        <w:rPr>
          <w:rFonts w:ascii="Arial" w:hAnsi="Arial" w:cs="Arial"/>
          <w:i/>
          <w:lang w:val="en-US"/>
        </w:rPr>
        <w:t>A – Grouper of racks of ampoules</w:t>
      </w:r>
    </w:p>
    <w:p w14:paraId="3EA3C832" w14:textId="77777777" w:rsidR="003B09F2" w:rsidRDefault="003B09F2" w:rsidP="003B09F2">
      <w:pPr>
        <w:pStyle w:val="Paragraphedeliste"/>
        <w:numPr>
          <w:ilvl w:val="0"/>
          <w:numId w:val="48"/>
        </w:numPr>
        <w:rPr>
          <w:rFonts w:ascii="Arial" w:hAnsi="Arial" w:cs="Arial"/>
          <w:i/>
          <w:lang w:val="en-US"/>
        </w:rPr>
      </w:pPr>
      <w:r>
        <w:rPr>
          <w:rFonts w:ascii="Arial" w:hAnsi="Arial" w:cs="Arial"/>
          <w:i/>
          <w:lang w:val="en-US"/>
        </w:rPr>
        <w:t>Reception of the racks on the conveyor</w:t>
      </w:r>
    </w:p>
    <w:p w14:paraId="2C43EFE5" w14:textId="77777777" w:rsidR="003B09F2" w:rsidRDefault="003B09F2" w:rsidP="003B09F2">
      <w:pPr>
        <w:pStyle w:val="Paragraphedeliste"/>
        <w:numPr>
          <w:ilvl w:val="0"/>
          <w:numId w:val="48"/>
        </w:numPr>
        <w:rPr>
          <w:rFonts w:ascii="Arial" w:hAnsi="Arial" w:cs="Arial"/>
          <w:i/>
          <w:lang w:val="en-US"/>
        </w:rPr>
      </w:pPr>
      <w:r>
        <w:rPr>
          <w:rFonts w:ascii="Arial" w:hAnsi="Arial" w:cs="Arial"/>
          <w:i/>
          <w:lang w:val="en-US"/>
        </w:rPr>
        <w:t>Stacking x racks</w:t>
      </w:r>
    </w:p>
    <w:p w14:paraId="4556F3D7" w14:textId="77777777" w:rsidR="003B09F2" w:rsidRDefault="003B09F2" w:rsidP="003B09F2">
      <w:pPr>
        <w:pStyle w:val="Paragraphedeliste"/>
        <w:numPr>
          <w:ilvl w:val="0"/>
          <w:numId w:val="48"/>
        </w:numPr>
        <w:rPr>
          <w:rFonts w:ascii="Arial" w:hAnsi="Arial" w:cs="Arial"/>
          <w:i/>
          <w:lang w:val="en-US"/>
        </w:rPr>
      </w:pPr>
      <w:r>
        <w:rPr>
          <w:rFonts w:ascii="Arial" w:hAnsi="Arial" w:cs="Arial"/>
          <w:i/>
          <w:lang w:val="en-US"/>
        </w:rPr>
        <w:t>Transfer of the pile of racks towards the case packer</w:t>
      </w:r>
    </w:p>
    <w:p w14:paraId="33D55C2B" w14:textId="77777777" w:rsidR="003B09F2" w:rsidRDefault="003B09F2" w:rsidP="003B09F2">
      <w:pPr>
        <w:rPr>
          <w:rFonts w:ascii="Arial" w:hAnsi="Arial" w:cs="Arial"/>
          <w:i/>
          <w:lang w:val="en-US"/>
        </w:rPr>
      </w:pPr>
    </w:p>
    <w:p w14:paraId="1B3DA807" w14:textId="77777777" w:rsidR="003B09F2" w:rsidRDefault="003B09F2" w:rsidP="003B09F2">
      <w:pPr>
        <w:rPr>
          <w:rFonts w:ascii="Arial" w:hAnsi="Arial" w:cs="Arial"/>
          <w:i/>
          <w:lang w:val="en-US"/>
        </w:rPr>
      </w:pPr>
      <w:r>
        <w:rPr>
          <w:rFonts w:ascii="Arial" w:hAnsi="Arial" w:cs="Arial"/>
          <w:i/>
          <w:lang w:val="en-US"/>
        </w:rPr>
        <w:t>B – Case packer for racks</w:t>
      </w:r>
    </w:p>
    <w:p w14:paraId="2763D62F" w14:textId="77777777" w:rsidR="003B09F2" w:rsidRDefault="003B09F2" w:rsidP="003B09F2">
      <w:pPr>
        <w:pStyle w:val="Paragraphedeliste"/>
        <w:numPr>
          <w:ilvl w:val="0"/>
          <w:numId w:val="49"/>
        </w:numPr>
        <w:rPr>
          <w:rFonts w:ascii="Arial" w:hAnsi="Arial" w:cs="Arial"/>
          <w:i/>
          <w:lang w:val="en-US"/>
        </w:rPr>
      </w:pPr>
      <w:r>
        <w:rPr>
          <w:rFonts w:ascii="Arial" w:hAnsi="Arial" w:cs="Arial"/>
          <w:i/>
          <w:lang w:val="en-US"/>
        </w:rPr>
        <w:t xml:space="preserve">Shaping “specific” cases, upside down. See plan in annex. </w:t>
      </w:r>
    </w:p>
    <w:p w14:paraId="3C1C810C" w14:textId="77777777" w:rsidR="003B09F2" w:rsidRDefault="003B09F2" w:rsidP="003B09F2">
      <w:pPr>
        <w:pStyle w:val="Paragraphedeliste"/>
        <w:numPr>
          <w:ilvl w:val="0"/>
          <w:numId w:val="49"/>
        </w:numPr>
        <w:rPr>
          <w:rFonts w:ascii="Arial" w:hAnsi="Arial" w:cs="Arial"/>
          <w:i/>
          <w:lang w:val="en-US"/>
        </w:rPr>
      </w:pPr>
      <w:r>
        <w:rPr>
          <w:rFonts w:ascii="Arial" w:hAnsi="Arial" w:cs="Arial"/>
          <w:i/>
          <w:lang w:val="en-US"/>
        </w:rPr>
        <w:t>Turning cases, with holding system at opening</w:t>
      </w:r>
    </w:p>
    <w:p w14:paraId="2C8F7723" w14:textId="77777777" w:rsidR="003B09F2" w:rsidRDefault="003B09F2" w:rsidP="003B09F2">
      <w:pPr>
        <w:pStyle w:val="Paragraphedeliste"/>
        <w:numPr>
          <w:ilvl w:val="0"/>
          <w:numId w:val="49"/>
        </w:numPr>
        <w:rPr>
          <w:rFonts w:ascii="Arial" w:hAnsi="Arial" w:cs="Arial"/>
          <w:i/>
          <w:lang w:val="en-US"/>
        </w:rPr>
      </w:pPr>
      <w:r>
        <w:rPr>
          <w:rFonts w:ascii="Arial" w:hAnsi="Arial" w:cs="Arial"/>
          <w:i/>
          <w:lang w:val="en-US"/>
        </w:rPr>
        <w:t>Loading the racks into the cases</w:t>
      </w:r>
    </w:p>
    <w:p w14:paraId="16DA4206" w14:textId="77777777" w:rsidR="003B09F2" w:rsidRDefault="003B09F2" w:rsidP="003B09F2">
      <w:pPr>
        <w:pStyle w:val="Paragraphedeliste"/>
        <w:numPr>
          <w:ilvl w:val="0"/>
          <w:numId w:val="49"/>
        </w:numPr>
        <w:rPr>
          <w:rFonts w:ascii="Arial" w:hAnsi="Arial" w:cs="Arial"/>
          <w:i/>
          <w:lang w:val="en-US"/>
        </w:rPr>
      </w:pPr>
      <w:r>
        <w:rPr>
          <w:rFonts w:ascii="Arial" w:hAnsi="Arial" w:cs="Arial"/>
          <w:i/>
          <w:lang w:val="en-US"/>
        </w:rPr>
        <w:t xml:space="preserve">Closing the </w:t>
      </w:r>
      <w:proofErr w:type="gramStart"/>
      <w:r>
        <w:rPr>
          <w:rFonts w:ascii="Arial" w:hAnsi="Arial" w:cs="Arial"/>
          <w:i/>
          <w:lang w:val="en-US"/>
        </w:rPr>
        <w:t>cases,</w:t>
      </w:r>
      <w:proofErr w:type="gramEnd"/>
      <w:r>
        <w:rPr>
          <w:rFonts w:ascii="Arial" w:hAnsi="Arial" w:cs="Arial"/>
          <w:i/>
          <w:lang w:val="en-US"/>
        </w:rPr>
        <w:t xml:space="preserve"> by glueing device</w:t>
      </w:r>
    </w:p>
    <w:p w14:paraId="4E239E85" w14:textId="77777777" w:rsidR="003B09F2" w:rsidRPr="00D11DF6" w:rsidRDefault="003B09F2" w:rsidP="003B09F2">
      <w:pPr>
        <w:pStyle w:val="Paragraphedeliste"/>
        <w:numPr>
          <w:ilvl w:val="0"/>
          <w:numId w:val="49"/>
        </w:numPr>
        <w:rPr>
          <w:rFonts w:ascii="Arial" w:hAnsi="Arial" w:cs="Arial"/>
          <w:i/>
          <w:lang w:val="en-US"/>
        </w:rPr>
      </w:pPr>
      <w:r w:rsidRPr="00D11DF6">
        <w:rPr>
          <w:rFonts w:ascii="Arial" w:hAnsi="Arial" w:cs="Arial"/>
          <w:i/>
          <w:lang w:val="en-US"/>
        </w:rPr>
        <w:t>Outfeed of the closed cases.</w:t>
      </w:r>
    </w:p>
    <w:p w14:paraId="478532F3" w14:textId="77777777" w:rsidR="003B09F2" w:rsidRDefault="003B09F2" w:rsidP="003B09F2">
      <w:pPr>
        <w:rPr>
          <w:rFonts w:ascii="Arial" w:hAnsi="Arial" w:cs="Arial"/>
          <w:i/>
          <w:lang w:val="en-US"/>
        </w:rPr>
      </w:pPr>
    </w:p>
    <w:p w14:paraId="5C007DED" w14:textId="77777777" w:rsidR="003B09F2" w:rsidRDefault="003B09F2" w:rsidP="003B09F2">
      <w:pPr>
        <w:rPr>
          <w:rFonts w:ascii="Arial" w:hAnsi="Arial" w:cs="Arial"/>
          <w:i/>
          <w:lang w:val="en-US"/>
        </w:rPr>
      </w:pPr>
      <w:r>
        <w:rPr>
          <w:rFonts w:ascii="Arial" w:hAnsi="Arial" w:cs="Arial"/>
          <w:i/>
          <w:lang w:val="en-US"/>
        </w:rPr>
        <w:t xml:space="preserve">Power supply: </w:t>
      </w:r>
      <w:r w:rsidRPr="001013BF">
        <w:rPr>
          <w:rFonts w:ascii="Arial" w:hAnsi="Arial" w:cs="Arial"/>
          <w:i/>
          <w:lang w:val="en-US"/>
        </w:rPr>
        <w:t>380 V / 50 Hz / 10 A / 3,5 kW/h / 6 bar</w:t>
      </w:r>
    </w:p>
    <w:p w14:paraId="19EBCB49" w14:textId="77777777" w:rsidR="003B09F2" w:rsidRPr="001013BF" w:rsidRDefault="003B09F2" w:rsidP="003B09F2">
      <w:pPr>
        <w:rPr>
          <w:rFonts w:ascii="Arial" w:hAnsi="Arial" w:cs="Arial"/>
          <w:i/>
          <w:lang w:val="en-US"/>
        </w:rPr>
      </w:pPr>
      <w:r w:rsidRPr="001013BF">
        <w:rPr>
          <w:rFonts w:ascii="Arial" w:hAnsi="Arial" w:cs="Arial"/>
          <w:i/>
          <w:lang w:val="en-US"/>
        </w:rPr>
        <w:t>Lot of</w:t>
      </w:r>
      <w:r>
        <w:rPr>
          <w:rFonts w:ascii="Arial" w:hAnsi="Arial" w:cs="Arial"/>
          <w:i/>
          <w:lang w:val="en-US"/>
        </w:rPr>
        <w:t xml:space="preserve"> spare parts</w:t>
      </w:r>
    </w:p>
    <w:p w14:paraId="05E26F5D" w14:textId="77777777" w:rsidR="003B09F2" w:rsidRPr="001013BF" w:rsidRDefault="003B09F2" w:rsidP="003B09F2">
      <w:pPr>
        <w:rPr>
          <w:rFonts w:ascii="Arial" w:hAnsi="Arial" w:cs="Arial"/>
          <w:i/>
          <w:lang w:val="en-US"/>
        </w:rPr>
      </w:pPr>
      <w:r w:rsidRPr="001013BF">
        <w:rPr>
          <w:rFonts w:ascii="Arial" w:hAnsi="Arial" w:cs="Arial"/>
          <w:i/>
          <w:lang w:val="en-US"/>
        </w:rPr>
        <w:t>Technical documentation: available</w:t>
      </w:r>
    </w:p>
    <w:p w14:paraId="5AD6ECF8" w14:textId="77777777" w:rsidR="003B09F2" w:rsidRPr="00D11DF6" w:rsidRDefault="003B09F2" w:rsidP="003B09F2">
      <w:pPr>
        <w:rPr>
          <w:rFonts w:ascii="Arial" w:hAnsi="Arial" w:cs="Arial"/>
          <w:i/>
          <w:lang w:val="en-US"/>
        </w:rPr>
      </w:pPr>
      <w:r w:rsidRPr="00D11DF6">
        <w:rPr>
          <w:rFonts w:ascii="Arial" w:hAnsi="Arial" w:cs="Arial"/>
          <w:i/>
          <w:lang w:val="en-US"/>
        </w:rPr>
        <w:t>Incoterm: FCA</w:t>
      </w:r>
    </w:p>
    <w:p w14:paraId="5DB90F18" w14:textId="6BE0B595" w:rsidR="001C44E3" w:rsidRPr="00154144" w:rsidRDefault="003B09F2" w:rsidP="003B09F2">
      <w:pPr>
        <w:jc w:val="center"/>
        <w:rPr>
          <w:rFonts w:ascii="HelveticaNeue" w:hAnsi="HelveticaNeue" w:cs="Arial"/>
          <w:i/>
          <w:lang w:val="en-US"/>
        </w:rPr>
      </w:pPr>
      <w:r>
        <w:rPr>
          <w:rFonts w:ascii="HelveticaNeue" w:hAnsi="HelveticaNeue" w:cs="Arial"/>
          <w:i/>
          <w:noProof/>
          <w:lang w:val="en-US"/>
        </w:rPr>
        <w:lastRenderedPageBreak/>
        <w:drawing>
          <wp:inline distT="0" distB="0" distL="0" distR="0" wp14:anchorId="11782021" wp14:editId="6679DB56">
            <wp:extent cx="5403600" cy="7200000"/>
            <wp:effectExtent l="0" t="0" r="6985" b="1270"/>
            <wp:docPr id="107328513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6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Neue" w:hAnsi="HelveticaNeue" w:cs="Arial"/>
          <w:i/>
          <w:noProof/>
          <w:lang w:val="en-US"/>
        </w:rPr>
        <w:lastRenderedPageBreak/>
        <w:drawing>
          <wp:inline distT="0" distB="0" distL="0" distR="0" wp14:anchorId="46F4F01F" wp14:editId="5F01E34D">
            <wp:extent cx="5403600" cy="7200000"/>
            <wp:effectExtent l="0" t="0" r="6985" b="1270"/>
            <wp:docPr id="521085089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6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Neue" w:hAnsi="HelveticaNeue" w:cs="Arial"/>
          <w:i/>
          <w:noProof/>
          <w:lang w:val="en-US"/>
        </w:rPr>
        <w:lastRenderedPageBreak/>
        <w:drawing>
          <wp:inline distT="0" distB="0" distL="0" distR="0" wp14:anchorId="057FF5CB" wp14:editId="14641838">
            <wp:extent cx="6329045" cy="4746625"/>
            <wp:effectExtent l="0" t="0" r="0" b="0"/>
            <wp:docPr id="1504183047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045" cy="474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Neue" w:hAnsi="HelveticaNeue" w:cs="Arial"/>
          <w:i/>
          <w:noProof/>
          <w:lang w:val="en-US"/>
        </w:rPr>
        <w:lastRenderedPageBreak/>
        <w:drawing>
          <wp:inline distT="0" distB="0" distL="0" distR="0" wp14:anchorId="158F3C4A" wp14:editId="7001E967">
            <wp:extent cx="6329045" cy="4746625"/>
            <wp:effectExtent l="0" t="0" r="0" b="0"/>
            <wp:docPr id="94442561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329045" cy="474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Neue" w:hAnsi="HelveticaNeue" w:cs="Arial"/>
          <w:i/>
          <w:noProof/>
          <w:lang w:val="en-US"/>
        </w:rPr>
        <w:lastRenderedPageBreak/>
        <w:drawing>
          <wp:inline distT="0" distB="0" distL="0" distR="0" wp14:anchorId="4B049DB1" wp14:editId="7BF7E465">
            <wp:extent cx="6329045" cy="4746625"/>
            <wp:effectExtent l="0" t="0" r="0" b="0"/>
            <wp:docPr id="502438538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329045" cy="474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Neue" w:hAnsi="HelveticaNeue" w:cs="Arial"/>
          <w:i/>
          <w:noProof/>
          <w:lang w:val="en-US"/>
        </w:rPr>
        <w:lastRenderedPageBreak/>
        <w:drawing>
          <wp:inline distT="0" distB="0" distL="0" distR="0" wp14:anchorId="236F4C47" wp14:editId="0D1BBB94">
            <wp:extent cx="5403600" cy="7200000"/>
            <wp:effectExtent l="0" t="0" r="6985" b="1270"/>
            <wp:docPr id="1022035991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6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Neue" w:hAnsi="HelveticaNeue" w:cs="Arial"/>
          <w:i/>
          <w:noProof/>
          <w:lang w:val="en-US"/>
        </w:rPr>
        <w:lastRenderedPageBreak/>
        <w:drawing>
          <wp:inline distT="0" distB="0" distL="0" distR="0" wp14:anchorId="451574F0" wp14:editId="3D8F5014">
            <wp:extent cx="5403600" cy="7200000"/>
            <wp:effectExtent l="0" t="0" r="6985" b="1270"/>
            <wp:docPr id="2126037028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6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Neue" w:hAnsi="HelveticaNeue" w:cs="Arial"/>
          <w:i/>
          <w:noProof/>
          <w:lang w:val="en-US"/>
        </w:rPr>
        <w:lastRenderedPageBreak/>
        <w:drawing>
          <wp:inline distT="0" distB="0" distL="0" distR="0" wp14:anchorId="215F6EC3" wp14:editId="07C26270">
            <wp:extent cx="6329045" cy="4746625"/>
            <wp:effectExtent l="0" t="0" r="0" b="0"/>
            <wp:docPr id="528718071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045" cy="474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Neue" w:hAnsi="HelveticaNeue" w:cs="Arial"/>
          <w:i/>
          <w:noProof/>
          <w:lang w:val="en-US"/>
        </w:rPr>
        <w:lastRenderedPageBreak/>
        <w:drawing>
          <wp:inline distT="0" distB="0" distL="0" distR="0" wp14:anchorId="11E4FD2F" wp14:editId="5F48D28D">
            <wp:extent cx="4672760" cy="6227846"/>
            <wp:effectExtent l="3492" t="0" r="0" b="0"/>
            <wp:docPr id="1142092437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75613" cy="6231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Neue" w:hAnsi="HelveticaNeue" w:cs="Arial"/>
          <w:i/>
          <w:noProof/>
          <w:lang w:val="en-US"/>
        </w:rPr>
        <w:lastRenderedPageBreak/>
        <w:drawing>
          <wp:inline distT="0" distB="0" distL="0" distR="0" wp14:anchorId="45F0EF9E" wp14:editId="7E24A7DD">
            <wp:extent cx="5403600" cy="7200000"/>
            <wp:effectExtent l="0" t="0" r="6985" b="1270"/>
            <wp:docPr id="19727606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6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Neue" w:hAnsi="HelveticaNeue" w:cs="Arial"/>
          <w:i/>
          <w:noProof/>
          <w:lang w:val="en-US"/>
        </w:rPr>
        <w:lastRenderedPageBreak/>
        <w:drawing>
          <wp:inline distT="0" distB="0" distL="0" distR="0" wp14:anchorId="0789FD22" wp14:editId="5379AE68">
            <wp:extent cx="5836023" cy="4376871"/>
            <wp:effectExtent l="0" t="0" r="0" b="5080"/>
            <wp:docPr id="1680572693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105" cy="4378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Neue" w:hAnsi="HelveticaNeue" w:cs="Arial"/>
          <w:i/>
          <w:noProof/>
          <w:lang w:val="en-US"/>
        </w:rPr>
        <w:lastRenderedPageBreak/>
        <w:drawing>
          <wp:inline distT="0" distB="0" distL="0" distR="0" wp14:anchorId="338EAFF1" wp14:editId="61DF6D87">
            <wp:extent cx="6329045" cy="4746625"/>
            <wp:effectExtent l="0" t="0" r="0" b="0"/>
            <wp:docPr id="181033915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045" cy="474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Neue" w:hAnsi="HelveticaNeue" w:cs="Arial"/>
          <w:i/>
          <w:noProof/>
          <w:lang w:val="en-US"/>
        </w:rPr>
        <w:lastRenderedPageBreak/>
        <w:drawing>
          <wp:inline distT="0" distB="0" distL="0" distR="0" wp14:anchorId="6FF58E27" wp14:editId="5DB773B9">
            <wp:extent cx="6329045" cy="4746625"/>
            <wp:effectExtent l="0" t="0" r="0" b="0"/>
            <wp:docPr id="980829661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045" cy="474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Neue" w:hAnsi="HelveticaNeue" w:cs="Arial"/>
          <w:i/>
          <w:noProof/>
          <w:lang w:val="en-US"/>
        </w:rPr>
        <w:lastRenderedPageBreak/>
        <w:drawing>
          <wp:inline distT="0" distB="0" distL="0" distR="0" wp14:anchorId="14E619A2" wp14:editId="4933A7C1">
            <wp:extent cx="6329045" cy="4746625"/>
            <wp:effectExtent l="0" t="0" r="0" b="0"/>
            <wp:docPr id="1766039648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045" cy="474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Neue" w:hAnsi="HelveticaNeue" w:cs="Arial"/>
          <w:i/>
          <w:noProof/>
          <w:lang w:val="en-US"/>
        </w:rPr>
        <w:lastRenderedPageBreak/>
        <w:drawing>
          <wp:inline distT="0" distB="0" distL="0" distR="0" wp14:anchorId="2101BD8D" wp14:editId="117B7B3E">
            <wp:extent cx="5403600" cy="7200000"/>
            <wp:effectExtent l="0" t="0" r="6985" b="1270"/>
            <wp:docPr id="1356634082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6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Neue" w:hAnsi="HelveticaNeue" w:cs="Arial"/>
          <w:i/>
          <w:noProof/>
          <w:lang w:val="en-US"/>
        </w:rPr>
        <w:lastRenderedPageBreak/>
        <w:drawing>
          <wp:inline distT="0" distB="0" distL="0" distR="0" wp14:anchorId="44B6820D" wp14:editId="7E154816">
            <wp:extent cx="5403600" cy="7200000"/>
            <wp:effectExtent l="0" t="0" r="6985" b="1270"/>
            <wp:docPr id="22878073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6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Neue" w:hAnsi="HelveticaNeue" w:cs="Arial"/>
          <w:i/>
          <w:noProof/>
          <w:lang w:val="en-US"/>
        </w:rPr>
        <w:lastRenderedPageBreak/>
        <w:drawing>
          <wp:inline distT="0" distB="0" distL="0" distR="0" wp14:anchorId="49C943ED" wp14:editId="568EC102">
            <wp:extent cx="5403600" cy="7200000"/>
            <wp:effectExtent l="0" t="0" r="6985" b="1270"/>
            <wp:docPr id="535406559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6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Neue" w:hAnsi="HelveticaNeue" w:cs="Arial"/>
          <w:i/>
          <w:noProof/>
          <w:lang w:val="en-US"/>
        </w:rPr>
        <w:lastRenderedPageBreak/>
        <w:drawing>
          <wp:inline distT="0" distB="0" distL="0" distR="0" wp14:anchorId="18F22F84" wp14:editId="1EE51CCE">
            <wp:extent cx="5400000" cy="7200000"/>
            <wp:effectExtent l="0" t="0" r="0" b="1270"/>
            <wp:docPr id="395264624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Neue" w:hAnsi="HelveticaNeue" w:cs="Arial"/>
          <w:i/>
          <w:noProof/>
          <w:lang w:val="en-US"/>
        </w:rPr>
        <w:lastRenderedPageBreak/>
        <w:drawing>
          <wp:inline distT="0" distB="0" distL="0" distR="0" wp14:anchorId="695CDB88" wp14:editId="66BDEAC9">
            <wp:extent cx="5403600" cy="7200000"/>
            <wp:effectExtent l="0" t="0" r="6985" b="1270"/>
            <wp:docPr id="207212748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6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Neue" w:hAnsi="HelveticaNeue" w:cs="Arial"/>
          <w:i/>
          <w:noProof/>
          <w:lang w:val="en-US"/>
        </w:rPr>
        <w:lastRenderedPageBreak/>
        <w:drawing>
          <wp:inline distT="0" distB="0" distL="0" distR="0" wp14:anchorId="7E71D18D" wp14:editId="26A30C57">
            <wp:extent cx="5403600" cy="7200000"/>
            <wp:effectExtent l="0" t="0" r="6985" b="1270"/>
            <wp:docPr id="1827877616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6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4FFB6" w14:textId="77777777" w:rsidR="001C44E3" w:rsidRPr="00154144" w:rsidRDefault="001C44E3" w:rsidP="001C44E3">
      <w:pPr>
        <w:rPr>
          <w:rFonts w:ascii="HelveticaNeue" w:hAnsi="HelveticaNeue" w:cs="Arial"/>
          <w:i/>
          <w:lang w:val="en-US"/>
        </w:rPr>
      </w:pPr>
    </w:p>
    <w:p w14:paraId="7332DFAC" w14:textId="77777777" w:rsidR="001C44E3" w:rsidRPr="00154144" w:rsidRDefault="001C44E3" w:rsidP="003B09F2">
      <w:pPr>
        <w:rPr>
          <w:rFonts w:ascii="HelveticaNeue" w:hAnsi="HelveticaNeue" w:cs="Arial"/>
          <w:lang w:val="en-US"/>
        </w:rPr>
      </w:pPr>
    </w:p>
    <w:p w14:paraId="01BBBE01" w14:textId="77777777" w:rsidR="001C44E3" w:rsidRPr="00154144" w:rsidRDefault="001C44E3" w:rsidP="001C44E3">
      <w:pPr>
        <w:jc w:val="center"/>
        <w:rPr>
          <w:rFonts w:ascii="HelveticaNeue" w:hAnsi="HelveticaNeue" w:cs="Arial"/>
          <w:lang w:val="en-US"/>
        </w:rPr>
      </w:pPr>
    </w:p>
    <w:p w14:paraId="1A74CADD" w14:textId="77777777" w:rsidR="001C44E3" w:rsidRPr="00154144" w:rsidRDefault="001C44E3" w:rsidP="001C44E3">
      <w:pPr>
        <w:jc w:val="center"/>
        <w:rPr>
          <w:rFonts w:ascii="HelveticaNeue" w:hAnsi="HelveticaNeue" w:cs="Arial"/>
          <w:lang w:val="en-US"/>
        </w:rPr>
      </w:pPr>
    </w:p>
    <w:p w14:paraId="0D9730FF" w14:textId="77777777" w:rsidR="0076009F" w:rsidRPr="00154144" w:rsidRDefault="0076009F" w:rsidP="001C44E3">
      <w:pPr>
        <w:jc w:val="center"/>
        <w:rPr>
          <w:rFonts w:ascii="HelveticaNeue" w:hAnsi="HelveticaNeue" w:cs="Arial"/>
          <w:lang w:val="en-US"/>
        </w:rPr>
      </w:pPr>
    </w:p>
    <w:sectPr w:rsidR="0076009F" w:rsidRPr="00154144" w:rsidSect="00154144">
      <w:headerReference w:type="default" r:id="rId28"/>
      <w:footerReference w:type="default" r:id="rId29"/>
      <w:headerReference w:type="first" r:id="rId30"/>
      <w:footerReference w:type="first" r:id="rId31"/>
      <w:pgSz w:w="11906" w:h="16838" w:code="9"/>
      <w:pgMar w:top="1985" w:right="964" w:bottom="726" w:left="964" w:header="709" w:footer="488" w:gutter="0"/>
      <w:pgBorders w:offsetFrom="page">
        <w:top w:val="single" w:sz="4" w:space="24" w:color="00FFFF"/>
        <w:left w:val="single" w:sz="4" w:space="24" w:color="00FFFF"/>
        <w:bottom w:val="single" w:sz="4" w:space="24" w:color="00FFFF"/>
        <w:right w:val="single" w:sz="4" w:space="24" w:color="00FFFF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E34D0E" w14:textId="77777777" w:rsidR="003B09F2" w:rsidRDefault="003B09F2">
      <w:r>
        <w:separator/>
      </w:r>
    </w:p>
  </w:endnote>
  <w:endnote w:type="continuationSeparator" w:id="0">
    <w:p w14:paraId="705F45D6" w14:textId="77777777" w:rsidR="003B09F2" w:rsidRDefault="003B09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HelveticaNeue">
    <w:altName w:val="Arial"/>
    <w:charset w:val="00"/>
    <w:family w:val="auto"/>
    <w:pitch w:val="variable"/>
    <w:sig w:usb0="00000003" w:usb1="00000000" w:usb2="00000000" w:usb3="00000000" w:csb0="00000001" w:csb1="00000000"/>
  </w:font>
  <w:font w:name="HelveticaNeue bold">
    <w:altName w:val="Arial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A26E35" w14:textId="77777777" w:rsidR="000F7DFF" w:rsidRPr="00CB6F83" w:rsidRDefault="00CB6F83" w:rsidP="00CB6F83">
    <w:pPr>
      <w:jc w:val="center"/>
      <w:rPr>
        <w:rFonts w:ascii="Arial" w:hAnsi="Arial" w:cs="Arial"/>
        <w:sz w:val="22"/>
        <w:szCs w:val="22"/>
      </w:rPr>
    </w:pPr>
    <w:proofErr w:type="spellStart"/>
    <w:r w:rsidRPr="00CB6F83">
      <w:rPr>
        <w:rFonts w:ascii="Arial" w:hAnsi="Arial" w:cs="Arial"/>
        <w:sz w:val="22"/>
        <w:szCs w:val="22"/>
      </w:rPr>
      <w:t>Inge</w:t>
    </w:r>
    <w:r w:rsidR="00F55226">
      <w:rPr>
        <w:rFonts w:ascii="Arial" w:hAnsi="Arial" w:cs="Arial"/>
        <w:sz w:val="22"/>
        <w:szCs w:val="22"/>
      </w:rPr>
      <w:t>centre</w:t>
    </w:r>
    <w:proofErr w:type="spellEnd"/>
    <w:r w:rsidR="000F7DFF" w:rsidRPr="00CB6F83">
      <w:rPr>
        <w:rFonts w:ascii="Arial" w:hAnsi="Arial" w:cs="Arial"/>
        <w:sz w:val="22"/>
        <w:szCs w:val="22"/>
      </w:rPr>
      <w:t xml:space="preserve"> </w:t>
    </w:r>
    <w:r>
      <w:rPr>
        <w:rFonts w:ascii="Arial" w:hAnsi="Arial" w:cs="Arial"/>
        <w:sz w:val="22"/>
        <w:szCs w:val="22"/>
      </w:rPr>
      <w:t>–</w:t>
    </w:r>
    <w:r w:rsidRPr="00CB6F83">
      <w:rPr>
        <w:rFonts w:ascii="Arial" w:hAnsi="Arial" w:cs="Arial"/>
        <w:sz w:val="22"/>
        <w:szCs w:val="22"/>
      </w:rPr>
      <w:t xml:space="preserve"> </w:t>
    </w:r>
    <w:r w:rsidR="000F7DFF" w:rsidRPr="00CB6F83">
      <w:rPr>
        <w:rFonts w:ascii="Arial" w:hAnsi="Arial" w:cs="Arial"/>
        <w:sz w:val="22"/>
        <w:szCs w:val="22"/>
      </w:rPr>
      <w:t>27</w:t>
    </w:r>
    <w:r>
      <w:rPr>
        <w:rFonts w:ascii="Arial" w:hAnsi="Arial" w:cs="Arial"/>
        <w:sz w:val="22"/>
        <w:szCs w:val="22"/>
      </w:rPr>
      <w:t xml:space="preserve"> </w:t>
    </w:r>
    <w:r w:rsidR="000F7DFF" w:rsidRPr="00CB6F83">
      <w:rPr>
        <w:rFonts w:ascii="Arial" w:hAnsi="Arial" w:cs="Arial"/>
        <w:sz w:val="22"/>
        <w:szCs w:val="22"/>
      </w:rPr>
      <w:t xml:space="preserve">bis rue du </w:t>
    </w:r>
    <w:r>
      <w:rPr>
        <w:rFonts w:ascii="Arial" w:hAnsi="Arial" w:cs="Arial"/>
        <w:sz w:val="22"/>
        <w:szCs w:val="22"/>
      </w:rPr>
      <w:t>P</w:t>
    </w:r>
    <w:r w:rsidR="000F7DFF" w:rsidRPr="00CB6F83">
      <w:rPr>
        <w:rFonts w:ascii="Arial" w:hAnsi="Arial" w:cs="Arial"/>
        <w:sz w:val="22"/>
        <w:szCs w:val="22"/>
      </w:rPr>
      <w:t xml:space="preserve">etit </w:t>
    </w:r>
    <w:r>
      <w:rPr>
        <w:rFonts w:ascii="Arial" w:hAnsi="Arial" w:cs="Arial"/>
        <w:sz w:val="22"/>
        <w:szCs w:val="22"/>
      </w:rPr>
      <w:t>P</w:t>
    </w:r>
    <w:r w:rsidR="000F7DFF" w:rsidRPr="00CB6F83">
      <w:rPr>
        <w:rFonts w:ascii="Arial" w:hAnsi="Arial" w:cs="Arial"/>
        <w:sz w:val="22"/>
        <w:szCs w:val="22"/>
      </w:rPr>
      <w:t xml:space="preserve">ont </w:t>
    </w:r>
    <w:r>
      <w:rPr>
        <w:rFonts w:ascii="Arial" w:hAnsi="Arial" w:cs="Arial"/>
        <w:sz w:val="22"/>
        <w:szCs w:val="22"/>
      </w:rPr>
      <w:t>–</w:t>
    </w:r>
    <w:r w:rsidRPr="00CB6F83">
      <w:rPr>
        <w:rFonts w:ascii="Arial" w:hAnsi="Arial" w:cs="Arial"/>
        <w:sz w:val="22"/>
        <w:szCs w:val="22"/>
      </w:rPr>
      <w:t xml:space="preserve"> </w:t>
    </w:r>
    <w:r>
      <w:rPr>
        <w:rFonts w:ascii="Arial" w:hAnsi="Arial" w:cs="Arial"/>
        <w:sz w:val="22"/>
        <w:szCs w:val="22"/>
      </w:rPr>
      <w:t>45000 Orléans</w:t>
    </w:r>
  </w:p>
  <w:p w14:paraId="4C6ABF5F" w14:textId="77777777" w:rsidR="000F7DFF" w:rsidRPr="00CB6F83" w:rsidRDefault="000F7DFF" w:rsidP="00CB6F83">
    <w:pPr>
      <w:jc w:val="center"/>
      <w:rPr>
        <w:rFonts w:ascii="Arial" w:hAnsi="Arial" w:cs="Arial"/>
        <w:sz w:val="22"/>
        <w:szCs w:val="22"/>
      </w:rPr>
    </w:pPr>
    <w:r w:rsidRPr="00CB6F83">
      <w:rPr>
        <w:rFonts w:ascii="Arial" w:hAnsi="Arial" w:cs="Arial"/>
        <w:sz w:val="22"/>
        <w:szCs w:val="22"/>
      </w:rPr>
      <w:t>Téléphone : 02</w:t>
    </w:r>
    <w:r w:rsidR="00CB6F83" w:rsidRPr="00CB6F83">
      <w:rPr>
        <w:rFonts w:ascii="Arial" w:hAnsi="Arial" w:cs="Arial"/>
        <w:sz w:val="22"/>
        <w:szCs w:val="22"/>
      </w:rPr>
      <w:t xml:space="preserve"> </w:t>
    </w:r>
    <w:r w:rsidRPr="00CB6F83">
      <w:rPr>
        <w:rFonts w:ascii="Arial" w:hAnsi="Arial" w:cs="Arial"/>
        <w:sz w:val="22"/>
        <w:szCs w:val="22"/>
      </w:rPr>
      <w:t>38</w:t>
    </w:r>
    <w:r w:rsidR="00CB6F83" w:rsidRPr="00CB6F83">
      <w:rPr>
        <w:rFonts w:ascii="Arial" w:hAnsi="Arial" w:cs="Arial"/>
        <w:sz w:val="22"/>
        <w:szCs w:val="22"/>
      </w:rPr>
      <w:t xml:space="preserve"> </w:t>
    </w:r>
    <w:r w:rsidRPr="00CB6F83">
      <w:rPr>
        <w:rFonts w:ascii="Arial" w:hAnsi="Arial" w:cs="Arial"/>
        <w:sz w:val="22"/>
        <w:szCs w:val="22"/>
      </w:rPr>
      <w:t>76</w:t>
    </w:r>
    <w:r w:rsidR="00CB6F83" w:rsidRPr="00CB6F83">
      <w:rPr>
        <w:rFonts w:ascii="Arial" w:hAnsi="Arial" w:cs="Arial"/>
        <w:sz w:val="22"/>
        <w:szCs w:val="22"/>
      </w:rPr>
      <w:t xml:space="preserve"> </w:t>
    </w:r>
    <w:r w:rsidRPr="00CB6F83">
      <w:rPr>
        <w:rFonts w:ascii="Arial" w:hAnsi="Arial" w:cs="Arial"/>
        <w:sz w:val="22"/>
        <w:szCs w:val="22"/>
      </w:rPr>
      <w:t>92</w:t>
    </w:r>
    <w:r w:rsidR="00CB6F83" w:rsidRPr="00CB6F83">
      <w:rPr>
        <w:rFonts w:ascii="Arial" w:hAnsi="Arial" w:cs="Arial"/>
        <w:sz w:val="22"/>
        <w:szCs w:val="22"/>
      </w:rPr>
      <w:t xml:space="preserve"> </w:t>
    </w:r>
    <w:r w:rsidRPr="00CB6F83">
      <w:rPr>
        <w:rFonts w:ascii="Arial" w:hAnsi="Arial" w:cs="Arial"/>
        <w:sz w:val="22"/>
        <w:szCs w:val="22"/>
      </w:rPr>
      <w:t xml:space="preserve">55 </w:t>
    </w:r>
    <w:r w:rsidR="00CB6F83" w:rsidRPr="00CB6F83">
      <w:rPr>
        <w:rFonts w:ascii="Arial" w:hAnsi="Arial" w:cs="Arial"/>
        <w:sz w:val="22"/>
        <w:szCs w:val="22"/>
      </w:rPr>
      <w:t xml:space="preserve">/ </w:t>
    </w:r>
    <w:r w:rsidRPr="00CB6F83">
      <w:rPr>
        <w:rFonts w:ascii="Arial" w:hAnsi="Arial" w:cs="Arial"/>
        <w:sz w:val="22"/>
        <w:szCs w:val="22"/>
      </w:rPr>
      <w:t>Mobile : 06</w:t>
    </w:r>
    <w:r w:rsidR="00CB6F83" w:rsidRPr="00CB6F83">
      <w:rPr>
        <w:rFonts w:ascii="Arial" w:hAnsi="Arial" w:cs="Arial"/>
        <w:sz w:val="22"/>
        <w:szCs w:val="22"/>
      </w:rPr>
      <w:t xml:space="preserve"> </w:t>
    </w:r>
    <w:r w:rsidRPr="00CB6F83">
      <w:rPr>
        <w:rFonts w:ascii="Arial" w:hAnsi="Arial" w:cs="Arial"/>
        <w:sz w:val="22"/>
        <w:szCs w:val="22"/>
      </w:rPr>
      <w:t>43</w:t>
    </w:r>
    <w:r w:rsidR="00CB6F83" w:rsidRPr="00CB6F83">
      <w:rPr>
        <w:rFonts w:ascii="Arial" w:hAnsi="Arial" w:cs="Arial"/>
        <w:sz w:val="22"/>
        <w:szCs w:val="22"/>
      </w:rPr>
      <w:t xml:space="preserve"> </w:t>
    </w:r>
    <w:r w:rsidRPr="00CB6F83">
      <w:rPr>
        <w:rFonts w:ascii="Arial" w:hAnsi="Arial" w:cs="Arial"/>
        <w:sz w:val="22"/>
        <w:szCs w:val="22"/>
      </w:rPr>
      <w:t>96</w:t>
    </w:r>
    <w:r w:rsidR="00CB6F83" w:rsidRPr="00CB6F83">
      <w:rPr>
        <w:rFonts w:ascii="Arial" w:hAnsi="Arial" w:cs="Arial"/>
        <w:sz w:val="22"/>
        <w:szCs w:val="22"/>
      </w:rPr>
      <w:t xml:space="preserve"> </w:t>
    </w:r>
    <w:r w:rsidRPr="00CB6F83">
      <w:rPr>
        <w:rFonts w:ascii="Arial" w:hAnsi="Arial" w:cs="Arial"/>
        <w:sz w:val="22"/>
        <w:szCs w:val="22"/>
      </w:rPr>
      <w:t>80</w:t>
    </w:r>
    <w:r w:rsidR="00CB6F83" w:rsidRPr="00CB6F83">
      <w:rPr>
        <w:rFonts w:ascii="Arial" w:hAnsi="Arial" w:cs="Arial"/>
        <w:sz w:val="22"/>
        <w:szCs w:val="22"/>
      </w:rPr>
      <w:t xml:space="preserve"> </w:t>
    </w:r>
    <w:r w:rsidRPr="00CB6F83">
      <w:rPr>
        <w:rFonts w:ascii="Arial" w:hAnsi="Arial" w:cs="Arial"/>
        <w:sz w:val="22"/>
        <w:szCs w:val="22"/>
      </w:rPr>
      <w:t>61</w:t>
    </w:r>
  </w:p>
  <w:p w14:paraId="363C6A5E" w14:textId="77777777" w:rsidR="00EA5ED9" w:rsidRDefault="000F7DFF" w:rsidP="00EA5ED9">
    <w:pPr>
      <w:pStyle w:val="Pieddepage"/>
      <w:jc w:val="center"/>
      <w:rPr>
        <w:rFonts w:ascii="Arial" w:hAnsi="Arial" w:cs="Arial"/>
        <w:sz w:val="22"/>
        <w:szCs w:val="22"/>
      </w:rPr>
    </w:pPr>
    <w:r w:rsidRPr="00CB6F83">
      <w:rPr>
        <w:rFonts w:ascii="Arial" w:hAnsi="Arial" w:cs="Arial"/>
        <w:sz w:val="22"/>
        <w:szCs w:val="22"/>
      </w:rPr>
      <w:t>SIRE</w:t>
    </w:r>
    <w:r w:rsidR="00F55226">
      <w:rPr>
        <w:rFonts w:ascii="Arial" w:hAnsi="Arial" w:cs="Arial"/>
        <w:sz w:val="22"/>
        <w:szCs w:val="22"/>
      </w:rPr>
      <w:t>N</w:t>
    </w:r>
    <w:r w:rsidRPr="00CB6F83">
      <w:rPr>
        <w:rFonts w:ascii="Arial" w:hAnsi="Arial" w:cs="Arial"/>
        <w:sz w:val="22"/>
        <w:szCs w:val="22"/>
      </w:rPr>
      <w:t xml:space="preserve"> </w:t>
    </w:r>
    <w:r w:rsidR="00F55226">
      <w:rPr>
        <w:rFonts w:ascii="Arial" w:hAnsi="Arial" w:cs="Arial"/>
        <w:sz w:val="22"/>
        <w:szCs w:val="22"/>
      </w:rPr>
      <w:t>821870474</w:t>
    </w:r>
    <w:r w:rsidRPr="00CB6F83">
      <w:rPr>
        <w:rFonts w:ascii="Arial" w:hAnsi="Arial" w:cs="Arial"/>
        <w:sz w:val="22"/>
        <w:szCs w:val="22"/>
      </w:rPr>
      <w:t xml:space="preserve"> </w:t>
    </w:r>
    <w:r w:rsidR="00CB6F83" w:rsidRPr="00CB6F83">
      <w:rPr>
        <w:rFonts w:ascii="Arial" w:hAnsi="Arial" w:cs="Arial"/>
        <w:sz w:val="22"/>
        <w:szCs w:val="22"/>
      </w:rPr>
      <w:t xml:space="preserve">/ </w:t>
    </w:r>
    <w:r w:rsidRPr="00CB6F83">
      <w:rPr>
        <w:rFonts w:ascii="Arial" w:hAnsi="Arial" w:cs="Arial"/>
        <w:sz w:val="22"/>
        <w:szCs w:val="22"/>
      </w:rPr>
      <w:t>RCS Orléan</w:t>
    </w:r>
    <w:r w:rsidR="00EA5ED9">
      <w:rPr>
        <w:rFonts w:ascii="Arial" w:hAnsi="Arial" w:cs="Arial"/>
        <w:sz w:val="22"/>
        <w:szCs w:val="22"/>
      </w:rPr>
      <w:t>s</w:t>
    </w:r>
  </w:p>
  <w:p w14:paraId="46C95D3B" w14:textId="77777777" w:rsidR="00154144" w:rsidRPr="00154144" w:rsidRDefault="00154144" w:rsidP="00CB6F83">
    <w:pPr>
      <w:pStyle w:val="Pieddepage"/>
      <w:jc w:val="center"/>
      <w:rPr>
        <w:rFonts w:ascii="Arial" w:hAnsi="Arial" w:cs="Arial"/>
        <w:sz w:val="12"/>
        <w:szCs w:val="1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BE2009" w14:textId="77777777" w:rsidR="000F7DFF" w:rsidRDefault="000F7DFF">
    <w:pPr>
      <w:tabs>
        <w:tab w:val="left" w:pos="0"/>
      </w:tabs>
      <w:jc w:val="center"/>
      <w:rPr>
        <w:rFonts w:ascii="Arial" w:hAnsi="Arial" w:cs="Arial"/>
        <w:b/>
        <w:bCs/>
        <w:sz w:val="18"/>
      </w:rPr>
    </w:pPr>
  </w:p>
  <w:tbl>
    <w:tblPr>
      <w:tblpPr w:leftFromText="141" w:rightFromText="141" w:vertAnchor="text" w:horzAnchor="margin" w:tblpY="264"/>
      <w:tblW w:w="9556" w:type="dxa"/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101"/>
      <w:gridCol w:w="2747"/>
      <w:gridCol w:w="1104"/>
      <w:gridCol w:w="3115"/>
      <w:gridCol w:w="1489"/>
    </w:tblGrid>
    <w:tr w:rsidR="000F7DFF" w14:paraId="3B1EE3E8" w14:textId="77777777">
      <w:trPr>
        <w:trHeight w:val="174"/>
      </w:trPr>
      <w:tc>
        <w:tcPr>
          <w:tcW w:w="1101" w:type="dxa"/>
          <w:vAlign w:val="center"/>
        </w:tcPr>
        <w:p w14:paraId="35DFE325" w14:textId="77777777" w:rsidR="000F7DFF" w:rsidRDefault="000F7DFF">
          <w:pPr>
            <w:rPr>
              <w:rFonts w:ascii="Verdana" w:hAnsi="Verdana"/>
              <w:sz w:val="18"/>
              <w:szCs w:val="18"/>
            </w:rPr>
          </w:pPr>
        </w:p>
      </w:tc>
      <w:tc>
        <w:tcPr>
          <w:tcW w:w="2747" w:type="dxa"/>
          <w:vAlign w:val="center"/>
        </w:tcPr>
        <w:p w14:paraId="6919CF2A" w14:textId="77777777" w:rsidR="000F7DFF" w:rsidRDefault="000F7DFF">
          <w:pPr>
            <w:rPr>
              <w:rFonts w:ascii="Verdana" w:hAnsi="Verdana"/>
              <w:sz w:val="18"/>
              <w:szCs w:val="18"/>
            </w:rPr>
          </w:pPr>
        </w:p>
      </w:tc>
      <w:tc>
        <w:tcPr>
          <w:tcW w:w="1104" w:type="dxa"/>
          <w:vAlign w:val="center"/>
        </w:tcPr>
        <w:p w14:paraId="1E2D7E76" w14:textId="77777777" w:rsidR="000F7DFF" w:rsidRDefault="000F7DFF">
          <w:pPr>
            <w:rPr>
              <w:rFonts w:ascii="Verdana" w:hAnsi="Verdana"/>
              <w:sz w:val="18"/>
              <w:szCs w:val="18"/>
            </w:rPr>
          </w:pPr>
        </w:p>
      </w:tc>
      <w:tc>
        <w:tcPr>
          <w:tcW w:w="3115" w:type="dxa"/>
          <w:vAlign w:val="center"/>
        </w:tcPr>
        <w:p w14:paraId="5259468A" w14:textId="77777777" w:rsidR="000F7DFF" w:rsidRDefault="000F7DFF">
          <w:pPr>
            <w:rPr>
              <w:rFonts w:ascii="Verdana" w:hAnsi="Verdana"/>
              <w:sz w:val="18"/>
              <w:szCs w:val="18"/>
            </w:rPr>
          </w:pPr>
        </w:p>
      </w:tc>
      <w:tc>
        <w:tcPr>
          <w:tcW w:w="1489" w:type="dxa"/>
          <w:vAlign w:val="center"/>
        </w:tcPr>
        <w:p w14:paraId="45F3F586" w14:textId="77777777" w:rsidR="000F7DFF" w:rsidRDefault="000F7DFF">
          <w:pPr>
            <w:jc w:val="right"/>
            <w:rPr>
              <w:rFonts w:ascii="Verdana" w:hAnsi="Verdana"/>
              <w:sz w:val="18"/>
              <w:szCs w:val="18"/>
            </w:rPr>
          </w:pPr>
          <w:r>
            <w:rPr>
              <w:rStyle w:val="Numrodepage"/>
              <w:rFonts w:ascii="Verdana" w:hAnsi="Verdana"/>
              <w:sz w:val="18"/>
            </w:rPr>
            <w:fldChar w:fldCharType="begin"/>
          </w:r>
          <w:r>
            <w:rPr>
              <w:rStyle w:val="Numrodepage"/>
              <w:rFonts w:ascii="Verdana" w:hAnsi="Verdana"/>
              <w:sz w:val="18"/>
            </w:rPr>
            <w:instrText xml:space="preserve"> PAGE </w:instrText>
          </w:r>
          <w:r>
            <w:rPr>
              <w:rStyle w:val="Numrodepage"/>
              <w:rFonts w:ascii="Verdana" w:hAnsi="Verdana"/>
              <w:sz w:val="18"/>
            </w:rPr>
            <w:fldChar w:fldCharType="separate"/>
          </w:r>
          <w:r>
            <w:rPr>
              <w:rStyle w:val="Numrodepage"/>
              <w:rFonts w:ascii="Verdana" w:hAnsi="Verdana"/>
              <w:noProof/>
              <w:sz w:val="18"/>
            </w:rPr>
            <w:t>1</w:t>
          </w:r>
          <w:r>
            <w:rPr>
              <w:rStyle w:val="Numrodepage"/>
              <w:rFonts w:ascii="Verdana" w:hAnsi="Verdana"/>
              <w:sz w:val="18"/>
            </w:rPr>
            <w:fldChar w:fldCharType="end"/>
          </w:r>
          <w:r>
            <w:rPr>
              <w:rStyle w:val="Numrodepage"/>
              <w:rFonts w:ascii="Verdana" w:hAnsi="Verdana"/>
              <w:sz w:val="18"/>
            </w:rPr>
            <w:t>/</w:t>
          </w:r>
          <w:r>
            <w:rPr>
              <w:rStyle w:val="Numrodepage"/>
              <w:rFonts w:ascii="Verdana" w:hAnsi="Verdana"/>
              <w:sz w:val="18"/>
            </w:rPr>
            <w:fldChar w:fldCharType="begin"/>
          </w:r>
          <w:r>
            <w:rPr>
              <w:rStyle w:val="Numrodepage"/>
              <w:rFonts w:ascii="Verdana" w:hAnsi="Verdana"/>
              <w:sz w:val="18"/>
            </w:rPr>
            <w:instrText xml:space="preserve"> NUMPAGES </w:instrText>
          </w:r>
          <w:r>
            <w:rPr>
              <w:rStyle w:val="Numrodepage"/>
              <w:rFonts w:ascii="Verdana" w:hAnsi="Verdana"/>
              <w:sz w:val="18"/>
            </w:rPr>
            <w:fldChar w:fldCharType="separate"/>
          </w:r>
          <w:r w:rsidR="00CB6F83">
            <w:rPr>
              <w:rStyle w:val="Numrodepage"/>
              <w:rFonts w:ascii="Verdana" w:hAnsi="Verdana"/>
              <w:noProof/>
              <w:sz w:val="18"/>
            </w:rPr>
            <w:t>1</w:t>
          </w:r>
          <w:r>
            <w:rPr>
              <w:rStyle w:val="Numrodepage"/>
              <w:rFonts w:ascii="Verdana" w:hAnsi="Verdana"/>
              <w:sz w:val="18"/>
            </w:rPr>
            <w:fldChar w:fldCharType="end"/>
          </w:r>
        </w:p>
      </w:tc>
    </w:tr>
  </w:tbl>
  <w:p w14:paraId="2B1A0709" w14:textId="77777777" w:rsidR="000F7DFF" w:rsidRDefault="000F7DFF">
    <w:pPr>
      <w:tabs>
        <w:tab w:val="left" w:pos="0"/>
      </w:tabs>
      <w:jc w:val="center"/>
      <w:rPr>
        <w:rFonts w:ascii="Arial" w:hAnsi="Arial" w:cs="Arial"/>
        <w:b/>
        <w:bCs/>
        <w:sz w:val="18"/>
      </w:rPr>
    </w:pPr>
  </w:p>
  <w:p w14:paraId="208CB040" w14:textId="77777777" w:rsidR="000F7DFF" w:rsidRDefault="000F7DFF">
    <w:pPr>
      <w:tabs>
        <w:tab w:val="left" w:pos="0"/>
      </w:tabs>
      <w:jc w:val="center"/>
      <w:rPr>
        <w:rFonts w:ascii="Arial" w:hAnsi="Arial" w:cs="Arial"/>
        <w:b/>
        <w:bCs/>
        <w:sz w:val="18"/>
      </w:rPr>
    </w:pPr>
  </w:p>
  <w:p w14:paraId="505241C5" w14:textId="77777777" w:rsidR="000F7DFF" w:rsidRDefault="000F7DFF">
    <w:pPr>
      <w:tabs>
        <w:tab w:val="left" w:pos="0"/>
      </w:tabs>
      <w:jc w:val="center"/>
      <w:rPr>
        <w:rFonts w:ascii="Arial" w:hAnsi="Arial" w:cs="Arial"/>
        <w:b/>
        <w:bCs/>
        <w:sz w:val="18"/>
      </w:rPr>
    </w:pPr>
  </w:p>
  <w:p w14:paraId="7EB1F715" w14:textId="77777777" w:rsidR="000F7DFF" w:rsidRDefault="000F7DFF">
    <w:pPr>
      <w:tabs>
        <w:tab w:val="left" w:pos="0"/>
      </w:tabs>
      <w:jc w:val="center"/>
      <w:rPr>
        <w:rFonts w:ascii="Arial" w:hAnsi="Arial" w:cs="Arial"/>
        <w:b/>
        <w:bCs/>
        <w:sz w:val="18"/>
      </w:rPr>
    </w:pPr>
  </w:p>
  <w:p w14:paraId="0C60DCA4" w14:textId="77777777" w:rsidR="000F7DFF" w:rsidRDefault="000F7DFF">
    <w:pPr>
      <w:tabs>
        <w:tab w:val="left" w:pos="0"/>
      </w:tabs>
      <w:jc w:val="center"/>
      <w:rPr>
        <w:rFonts w:ascii="Arial" w:hAnsi="Arial" w:cs="Arial"/>
        <w:sz w:val="14"/>
      </w:rPr>
    </w:pPr>
    <w:proofErr w:type="spellStart"/>
    <w:proofErr w:type="gramStart"/>
    <w:r>
      <w:rPr>
        <w:rFonts w:ascii="Arial" w:hAnsi="Arial" w:cs="Arial"/>
        <w:b/>
        <w:bCs/>
        <w:sz w:val="18"/>
      </w:rPr>
      <w:t>ingépac</w:t>
    </w:r>
    <w:proofErr w:type="spellEnd"/>
    <w:proofErr w:type="gramEnd"/>
    <w:r>
      <w:rPr>
        <w:rFonts w:ascii="Arial" w:hAnsi="Arial" w:cs="Arial"/>
        <w:sz w:val="14"/>
      </w:rPr>
      <w:t>- 10 bis, route de saint Simon - 31 100 TOULOUSE</w:t>
    </w:r>
  </w:p>
  <w:p w14:paraId="7AFD245D" w14:textId="77777777" w:rsidR="000F7DFF" w:rsidRDefault="000F7DFF">
    <w:pPr>
      <w:tabs>
        <w:tab w:val="left" w:pos="0"/>
      </w:tabs>
      <w:ind w:right="-2"/>
      <w:jc w:val="center"/>
      <w:rPr>
        <w:rFonts w:ascii="Arial" w:hAnsi="Arial" w:cs="Arial"/>
        <w:sz w:val="14"/>
      </w:rPr>
    </w:pPr>
    <w:proofErr w:type="gramStart"/>
    <w:r>
      <w:rPr>
        <w:rFonts w:ascii="Arial" w:hAnsi="Arial" w:cs="Arial"/>
        <w:sz w:val="14"/>
      </w:rPr>
      <w:t>www.ingepac.com  -</w:t>
    </w:r>
    <w:proofErr w:type="gramEnd"/>
    <w:r>
      <w:rPr>
        <w:rFonts w:ascii="Arial" w:hAnsi="Arial" w:cs="Arial"/>
        <w:sz w:val="14"/>
      </w:rPr>
      <w:t xml:space="preserve"> tél. : 08 71 13 24 01 - Fax : 05 62 23 02 19</w:t>
    </w:r>
  </w:p>
  <w:p w14:paraId="5C690B1B" w14:textId="77777777" w:rsidR="000F7DFF" w:rsidRDefault="000F7DFF">
    <w:pPr>
      <w:tabs>
        <w:tab w:val="left" w:pos="0"/>
      </w:tabs>
      <w:ind w:right="-2"/>
      <w:jc w:val="center"/>
      <w:rPr>
        <w:rFonts w:ascii="Arial" w:hAnsi="Arial" w:cs="Arial"/>
        <w:sz w:val="14"/>
      </w:rPr>
    </w:pPr>
    <w:r>
      <w:rPr>
        <w:rFonts w:ascii="Arial" w:hAnsi="Arial" w:cs="Arial"/>
        <w:sz w:val="14"/>
      </w:rPr>
      <w:tab/>
    </w:r>
    <w:r>
      <w:rPr>
        <w:rFonts w:ascii="Arial" w:hAnsi="Arial" w:cs="Arial"/>
        <w:sz w:val="14"/>
      </w:rPr>
      <w:tab/>
      <w:t xml:space="preserve">Sarl au capital de 10 000 € - RCS Toulouse 480 619 808 - APE </w:t>
    </w:r>
    <w:smartTag w:uri="urn:schemas-microsoft-com:office:smarttags" w:element="metricconverter">
      <w:smartTagPr>
        <w:attr w:name="ProductID" w:val="742C"/>
      </w:smartTagPr>
      <w:r>
        <w:rPr>
          <w:rFonts w:ascii="Arial" w:hAnsi="Arial" w:cs="Arial"/>
          <w:sz w:val="14"/>
        </w:rPr>
        <w:t>742C</w:t>
      </w:r>
    </w:smartTag>
    <w:r>
      <w:rPr>
        <w:rFonts w:ascii="Arial" w:hAnsi="Arial" w:cs="Arial"/>
        <w:sz w:val="14"/>
      </w:rPr>
      <w:t xml:space="preserve"> – TVA FR 26 480 619 808</w:t>
    </w:r>
    <w:r>
      <w:rPr>
        <w:rFonts w:ascii="Arial" w:hAnsi="Arial" w:cs="Arial"/>
        <w:sz w:val="14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855253" w14:textId="77777777" w:rsidR="003B09F2" w:rsidRDefault="003B09F2">
      <w:r>
        <w:separator/>
      </w:r>
    </w:p>
  </w:footnote>
  <w:footnote w:type="continuationSeparator" w:id="0">
    <w:p w14:paraId="2FC0F35E" w14:textId="77777777" w:rsidR="003B09F2" w:rsidRDefault="003B09F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5000" w:type="pct"/>
      <w:jc w:val="center"/>
      <w:tblBorders>
        <w:top w:val="single" w:sz="4" w:space="0" w:color="548DD4" w:themeColor="text2" w:themeTint="99"/>
        <w:left w:val="single" w:sz="4" w:space="0" w:color="548DD4" w:themeColor="text2" w:themeTint="99"/>
        <w:bottom w:val="single" w:sz="4" w:space="0" w:color="548DD4" w:themeColor="text2" w:themeTint="99"/>
        <w:right w:val="single" w:sz="4" w:space="0" w:color="548DD4" w:themeColor="text2" w:themeTint="99"/>
        <w:insideH w:val="single" w:sz="4" w:space="0" w:color="548DD4" w:themeColor="text2" w:themeTint="99"/>
        <w:insideV w:val="single" w:sz="4" w:space="0" w:color="548DD4" w:themeColor="text2" w:themeTint="99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393"/>
      <w:gridCol w:w="1721"/>
      <w:gridCol w:w="5386"/>
      <w:gridCol w:w="1468"/>
    </w:tblGrid>
    <w:tr w:rsidR="002E5B73" w:rsidRPr="002E5B73" w14:paraId="52374473" w14:textId="77777777" w:rsidTr="00E34B4F">
      <w:trPr>
        <w:cantSplit/>
        <w:trHeight w:val="412"/>
        <w:jc w:val="center"/>
      </w:trPr>
      <w:tc>
        <w:tcPr>
          <w:tcW w:w="1393" w:type="dxa"/>
          <w:vMerge w:val="restart"/>
          <w:vAlign w:val="center"/>
        </w:tcPr>
        <w:p w14:paraId="72FD55A7" w14:textId="77777777" w:rsidR="00954490" w:rsidRPr="002E5B73" w:rsidRDefault="00954490" w:rsidP="00154144">
          <w:pPr>
            <w:pStyle w:val="En-tte"/>
            <w:ind w:left="-38" w:right="-57"/>
            <w:jc w:val="center"/>
            <w:rPr>
              <w:rFonts w:cs="Arial"/>
              <w:szCs w:val="20"/>
            </w:rPr>
          </w:pPr>
          <w:bookmarkStart w:id="0" w:name="_Hlk78793911"/>
          <w:r w:rsidRPr="002E5B73">
            <w:rPr>
              <w:noProof/>
            </w:rPr>
            <w:drawing>
              <wp:inline distT="0" distB="0" distL="0" distR="0" wp14:anchorId="6ABD8E95" wp14:editId="0513E7B6">
                <wp:extent cx="550800" cy="720000"/>
                <wp:effectExtent l="0" t="0" r="1905" b="0"/>
                <wp:docPr id="60" name="Image 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" name="Image 6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23001" r="2300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50800" cy="72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721" w:type="dxa"/>
          <w:vAlign w:val="center"/>
        </w:tcPr>
        <w:p w14:paraId="7BCBDE34" w14:textId="77777777" w:rsidR="00954490" w:rsidRPr="00E34B4F" w:rsidRDefault="00954490" w:rsidP="002E5B73">
          <w:pPr>
            <w:pStyle w:val="En-tte"/>
            <w:tabs>
              <w:tab w:val="clear" w:pos="4536"/>
              <w:tab w:val="clear" w:pos="9072"/>
            </w:tabs>
            <w:ind w:left="62" w:right="-57"/>
            <w:jc w:val="center"/>
            <w:rPr>
              <w:rFonts w:ascii="HelveticaNeue" w:hAnsi="HelveticaNeue"/>
              <w:bCs/>
              <w:sz w:val="20"/>
              <w:szCs w:val="20"/>
            </w:rPr>
          </w:pPr>
          <w:r w:rsidRPr="00E34B4F">
            <w:rPr>
              <w:rFonts w:ascii="HelveticaNeue" w:hAnsi="HelveticaNeue"/>
              <w:bCs/>
              <w:sz w:val="20"/>
              <w:szCs w:val="20"/>
            </w:rPr>
            <w:t>Fiche machine</w:t>
          </w:r>
          <w:r w:rsidR="00E34B4F" w:rsidRPr="00E34B4F">
            <w:rPr>
              <w:rFonts w:ascii="HelveticaNeue" w:hAnsi="HelveticaNeue"/>
              <w:bCs/>
              <w:sz w:val="20"/>
              <w:szCs w:val="20"/>
            </w:rPr>
            <w:t xml:space="preserve"> n°</w:t>
          </w:r>
          <w:r w:rsidRPr="00E34B4F">
            <w:rPr>
              <w:rFonts w:ascii="HelveticaNeue" w:hAnsi="HelveticaNeue"/>
              <w:bCs/>
              <w:sz w:val="20"/>
              <w:szCs w:val="20"/>
            </w:rPr>
            <w:t xml:space="preserve"> </w:t>
          </w:r>
        </w:p>
      </w:tc>
      <w:tc>
        <w:tcPr>
          <w:tcW w:w="5386" w:type="dxa"/>
          <w:vMerge w:val="restart"/>
          <w:vAlign w:val="center"/>
        </w:tcPr>
        <w:p w14:paraId="57185884" w14:textId="1B0FB86F" w:rsidR="00954490" w:rsidRPr="002E5B73" w:rsidRDefault="00090D29" w:rsidP="002E5B73">
          <w:pPr>
            <w:pStyle w:val="En-tte"/>
            <w:tabs>
              <w:tab w:val="clear" w:pos="4536"/>
              <w:tab w:val="clear" w:pos="9072"/>
            </w:tabs>
            <w:spacing w:line="276" w:lineRule="auto"/>
            <w:ind w:left="62" w:right="-57"/>
            <w:jc w:val="center"/>
            <w:rPr>
              <w:rFonts w:ascii="HelveticaNeue bold" w:hAnsi="HelveticaNeue bold"/>
              <w:b/>
              <w:sz w:val="40"/>
            </w:rPr>
          </w:pPr>
          <w:r>
            <w:rPr>
              <w:rFonts w:ascii="HelveticaNeue bold" w:hAnsi="HelveticaNeue bold"/>
              <w:b/>
              <w:sz w:val="40"/>
            </w:rPr>
            <w:t>Encaisseuse</w:t>
          </w:r>
        </w:p>
      </w:tc>
      <w:tc>
        <w:tcPr>
          <w:tcW w:w="1468" w:type="dxa"/>
          <w:vAlign w:val="center"/>
        </w:tcPr>
        <w:p w14:paraId="5C08A1E2" w14:textId="77777777" w:rsidR="00954490" w:rsidRPr="002E5B73" w:rsidRDefault="00954490" w:rsidP="00B01E26">
          <w:pPr>
            <w:pStyle w:val="En-tte"/>
            <w:tabs>
              <w:tab w:val="clear" w:pos="4536"/>
              <w:tab w:val="clear" w:pos="9072"/>
            </w:tabs>
            <w:ind w:left="-27"/>
            <w:jc w:val="center"/>
            <w:rPr>
              <w:rFonts w:ascii="HelveticaNeue" w:hAnsi="HelveticaNeue" w:cs="Arial"/>
              <w:b/>
              <w:sz w:val="28"/>
              <w:szCs w:val="20"/>
            </w:rPr>
          </w:pPr>
          <w:r w:rsidRPr="002E5B73">
            <w:rPr>
              <w:rFonts w:ascii="HelveticaNeue" w:hAnsi="HelveticaNeue" w:cs="Arial"/>
              <w:b/>
              <w:sz w:val="28"/>
              <w:szCs w:val="20"/>
            </w:rPr>
            <w:t>FRM-0</w:t>
          </w:r>
          <w:r w:rsidR="00CB4F20">
            <w:rPr>
              <w:rFonts w:ascii="HelveticaNeue" w:hAnsi="HelveticaNeue" w:cs="Arial"/>
              <w:b/>
              <w:sz w:val="28"/>
              <w:szCs w:val="20"/>
            </w:rPr>
            <w:t>0</w:t>
          </w:r>
          <w:r w:rsidR="00B01E26">
            <w:rPr>
              <w:rFonts w:ascii="HelveticaNeue" w:hAnsi="HelveticaNeue" w:cs="Arial"/>
              <w:b/>
              <w:sz w:val="28"/>
              <w:szCs w:val="20"/>
            </w:rPr>
            <w:t>7</w:t>
          </w:r>
        </w:p>
      </w:tc>
    </w:tr>
    <w:tr w:rsidR="00E34B4F" w:rsidRPr="002E5B73" w14:paraId="3CD70DC0" w14:textId="77777777" w:rsidTr="00E34B4F">
      <w:trPr>
        <w:cantSplit/>
        <w:trHeight w:val="506"/>
        <w:jc w:val="center"/>
      </w:trPr>
      <w:tc>
        <w:tcPr>
          <w:tcW w:w="1393" w:type="dxa"/>
          <w:vMerge/>
          <w:vAlign w:val="center"/>
        </w:tcPr>
        <w:p w14:paraId="2D49D874" w14:textId="77777777" w:rsidR="00E34B4F" w:rsidRPr="002E5B73" w:rsidRDefault="00E34B4F" w:rsidP="00154144">
          <w:pPr>
            <w:pStyle w:val="En-tte"/>
            <w:tabs>
              <w:tab w:val="clear" w:pos="4536"/>
            </w:tabs>
            <w:ind w:left="62" w:right="-57"/>
            <w:rPr>
              <w:b/>
            </w:rPr>
          </w:pPr>
        </w:p>
      </w:tc>
      <w:tc>
        <w:tcPr>
          <w:tcW w:w="1721" w:type="dxa"/>
          <w:vAlign w:val="center"/>
        </w:tcPr>
        <w:p w14:paraId="0501AA78" w14:textId="317BA734" w:rsidR="00E34B4F" w:rsidRPr="002E5B73" w:rsidRDefault="003B09F2" w:rsidP="00E34B4F">
          <w:pPr>
            <w:pStyle w:val="En-tte"/>
            <w:tabs>
              <w:tab w:val="clear" w:pos="4536"/>
            </w:tabs>
            <w:jc w:val="center"/>
            <w:rPr>
              <w:rFonts w:ascii="HelveticaNeue bold" w:hAnsi="HelveticaNeue bold"/>
              <w:b/>
              <w:sz w:val="40"/>
            </w:rPr>
          </w:pPr>
          <w:r>
            <w:rPr>
              <w:rFonts w:ascii="HelveticaNeue bold" w:hAnsi="HelveticaNeue bold"/>
              <w:b/>
              <w:sz w:val="40"/>
            </w:rPr>
            <w:t>4752</w:t>
          </w:r>
        </w:p>
      </w:tc>
      <w:tc>
        <w:tcPr>
          <w:tcW w:w="5386" w:type="dxa"/>
          <w:vMerge/>
          <w:vAlign w:val="center"/>
        </w:tcPr>
        <w:p w14:paraId="2BF56648" w14:textId="77777777" w:rsidR="00E34B4F" w:rsidRPr="002E5B73" w:rsidRDefault="00E34B4F" w:rsidP="00154144">
          <w:pPr>
            <w:pStyle w:val="En-tte"/>
            <w:tabs>
              <w:tab w:val="clear" w:pos="4536"/>
            </w:tabs>
            <w:ind w:left="62" w:right="-57"/>
            <w:jc w:val="center"/>
            <w:rPr>
              <w:b/>
            </w:rPr>
          </w:pPr>
        </w:p>
      </w:tc>
      <w:tc>
        <w:tcPr>
          <w:tcW w:w="1468" w:type="dxa"/>
          <w:vAlign w:val="center"/>
        </w:tcPr>
        <w:p w14:paraId="0061A3D7" w14:textId="77777777" w:rsidR="00E34B4F" w:rsidRPr="002E5B73" w:rsidRDefault="00E34B4F" w:rsidP="00154144">
          <w:pPr>
            <w:pStyle w:val="En-tte"/>
            <w:tabs>
              <w:tab w:val="clear" w:pos="4536"/>
              <w:tab w:val="clear" w:pos="9072"/>
              <w:tab w:val="center" w:pos="5400"/>
              <w:tab w:val="left" w:pos="7920"/>
            </w:tabs>
            <w:ind w:right="45"/>
            <w:jc w:val="center"/>
            <w:rPr>
              <w:rFonts w:ascii="HelveticaNeue" w:hAnsi="HelveticaNeue"/>
              <w:b/>
              <w:sz w:val="28"/>
            </w:rPr>
          </w:pPr>
        </w:p>
      </w:tc>
    </w:tr>
    <w:tr w:rsidR="002E5B73" w:rsidRPr="002E5B73" w14:paraId="5E61E3E3" w14:textId="77777777" w:rsidTr="00E34B4F">
      <w:trPr>
        <w:cantSplit/>
        <w:trHeight w:val="506"/>
        <w:jc w:val="center"/>
      </w:trPr>
      <w:tc>
        <w:tcPr>
          <w:tcW w:w="1393" w:type="dxa"/>
          <w:vMerge/>
          <w:vAlign w:val="center"/>
        </w:tcPr>
        <w:p w14:paraId="213763C2" w14:textId="77777777" w:rsidR="00954490" w:rsidRPr="002E5B73" w:rsidRDefault="00954490" w:rsidP="00154144">
          <w:pPr>
            <w:pStyle w:val="En-tte"/>
            <w:tabs>
              <w:tab w:val="clear" w:pos="4536"/>
            </w:tabs>
            <w:ind w:left="62" w:right="-57"/>
            <w:rPr>
              <w:b/>
            </w:rPr>
          </w:pPr>
        </w:p>
      </w:tc>
      <w:tc>
        <w:tcPr>
          <w:tcW w:w="1721" w:type="dxa"/>
          <w:vAlign w:val="center"/>
        </w:tcPr>
        <w:p w14:paraId="64FAC5A4" w14:textId="34E1EDFA" w:rsidR="00954490" w:rsidRPr="002E5B73" w:rsidRDefault="00954490" w:rsidP="002E5B73">
          <w:pPr>
            <w:pStyle w:val="En-tte"/>
            <w:tabs>
              <w:tab w:val="clear" w:pos="4536"/>
            </w:tabs>
            <w:ind w:left="-56"/>
            <w:jc w:val="center"/>
            <w:rPr>
              <w:rFonts w:ascii="HelveticaNeue" w:hAnsi="HelveticaNeue"/>
              <w:bCs/>
              <w:sz w:val="28"/>
            </w:rPr>
          </w:pPr>
          <w:r w:rsidRPr="002E5B73">
            <w:rPr>
              <w:rFonts w:ascii="HelveticaNeue" w:hAnsi="HelveticaNeue"/>
              <w:bCs/>
              <w:szCs w:val="22"/>
            </w:rPr>
            <w:t xml:space="preserve">Indice </w:t>
          </w:r>
          <w:r w:rsidR="003B09F2">
            <w:rPr>
              <w:rFonts w:ascii="HelveticaNeue" w:hAnsi="HelveticaNeue"/>
              <w:bCs/>
              <w:szCs w:val="22"/>
            </w:rPr>
            <w:t>B</w:t>
          </w:r>
        </w:p>
      </w:tc>
      <w:tc>
        <w:tcPr>
          <w:tcW w:w="5386" w:type="dxa"/>
          <w:vMerge/>
          <w:vAlign w:val="center"/>
        </w:tcPr>
        <w:p w14:paraId="037D1F51" w14:textId="77777777" w:rsidR="00954490" w:rsidRPr="002E5B73" w:rsidRDefault="00954490" w:rsidP="00154144">
          <w:pPr>
            <w:pStyle w:val="En-tte"/>
            <w:tabs>
              <w:tab w:val="clear" w:pos="4536"/>
            </w:tabs>
            <w:ind w:left="62" w:right="-57"/>
            <w:jc w:val="center"/>
            <w:rPr>
              <w:b/>
              <w:sz w:val="28"/>
            </w:rPr>
          </w:pPr>
        </w:p>
      </w:tc>
      <w:tc>
        <w:tcPr>
          <w:tcW w:w="1468" w:type="dxa"/>
          <w:vAlign w:val="center"/>
        </w:tcPr>
        <w:p w14:paraId="722707C4" w14:textId="77777777" w:rsidR="00954490" w:rsidRPr="002E5B73" w:rsidRDefault="00954490" w:rsidP="00154144">
          <w:pPr>
            <w:pStyle w:val="En-tte"/>
            <w:tabs>
              <w:tab w:val="clear" w:pos="4536"/>
              <w:tab w:val="clear" w:pos="9072"/>
              <w:tab w:val="center" w:pos="5400"/>
              <w:tab w:val="left" w:pos="7920"/>
            </w:tabs>
            <w:ind w:right="45"/>
            <w:jc w:val="center"/>
            <w:rPr>
              <w:rFonts w:ascii="HelveticaNeue" w:hAnsi="HelveticaNeue"/>
            </w:rPr>
          </w:pPr>
          <w:r w:rsidRPr="002E5B73">
            <w:rPr>
              <w:rFonts w:ascii="HelveticaNeue" w:hAnsi="HelveticaNeue"/>
            </w:rPr>
            <w:t xml:space="preserve">Page </w:t>
          </w:r>
          <w:r w:rsidRPr="002E5B73">
            <w:rPr>
              <w:rFonts w:ascii="HelveticaNeue" w:hAnsi="HelveticaNeue"/>
              <w:b/>
              <w:sz w:val="28"/>
            </w:rPr>
            <w:fldChar w:fldCharType="begin"/>
          </w:r>
          <w:r w:rsidRPr="002E5B73">
            <w:rPr>
              <w:rFonts w:ascii="HelveticaNeue" w:hAnsi="HelveticaNeue"/>
              <w:b/>
              <w:sz w:val="28"/>
            </w:rPr>
            <w:instrText xml:space="preserve"> PAGE </w:instrText>
          </w:r>
          <w:r w:rsidRPr="002E5B73">
            <w:rPr>
              <w:rFonts w:ascii="HelveticaNeue" w:hAnsi="HelveticaNeue"/>
              <w:b/>
              <w:sz w:val="28"/>
            </w:rPr>
            <w:fldChar w:fldCharType="separate"/>
          </w:r>
          <w:r w:rsidRPr="002E5B73">
            <w:rPr>
              <w:rFonts w:ascii="HelveticaNeue" w:hAnsi="HelveticaNeue"/>
              <w:b/>
              <w:sz w:val="28"/>
            </w:rPr>
            <w:t>1</w:t>
          </w:r>
          <w:r w:rsidRPr="002E5B73">
            <w:rPr>
              <w:rFonts w:ascii="HelveticaNeue" w:hAnsi="HelveticaNeue"/>
              <w:b/>
              <w:sz w:val="28"/>
            </w:rPr>
            <w:fldChar w:fldCharType="end"/>
          </w:r>
          <w:r w:rsidRPr="002E5B73">
            <w:rPr>
              <w:rFonts w:ascii="HelveticaNeue" w:hAnsi="HelveticaNeue"/>
              <w:b/>
              <w:sz w:val="28"/>
            </w:rPr>
            <w:t xml:space="preserve"> / </w:t>
          </w:r>
          <w:r w:rsidRPr="002E5B73">
            <w:rPr>
              <w:rFonts w:ascii="HelveticaNeue" w:hAnsi="HelveticaNeue"/>
              <w:b/>
              <w:sz w:val="28"/>
            </w:rPr>
            <w:fldChar w:fldCharType="begin"/>
          </w:r>
          <w:r w:rsidRPr="002E5B73">
            <w:rPr>
              <w:rFonts w:ascii="HelveticaNeue" w:hAnsi="HelveticaNeue"/>
              <w:b/>
              <w:sz w:val="28"/>
            </w:rPr>
            <w:instrText xml:space="preserve"> NUMPAGES </w:instrText>
          </w:r>
          <w:r w:rsidRPr="002E5B73">
            <w:rPr>
              <w:rFonts w:ascii="HelveticaNeue" w:hAnsi="HelveticaNeue"/>
              <w:b/>
              <w:sz w:val="28"/>
            </w:rPr>
            <w:fldChar w:fldCharType="separate"/>
          </w:r>
          <w:r w:rsidRPr="002E5B73">
            <w:rPr>
              <w:rFonts w:ascii="HelveticaNeue" w:hAnsi="HelveticaNeue"/>
              <w:b/>
              <w:sz w:val="28"/>
            </w:rPr>
            <w:t>6</w:t>
          </w:r>
          <w:r w:rsidRPr="002E5B73">
            <w:rPr>
              <w:rFonts w:ascii="HelveticaNeue" w:hAnsi="HelveticaNeue"/>
              <w:b/>
              <w:sz w:val="28"/>
            </w:rPr>
            <w:fldChar w:fldCharType="end"/>
          </w:r>
        </w:p>
      </w:tc>
    </w:tr>
    <w:bookmarkEnd w:id="0"/>
  </w:tbl>
  <w:p w14:paraId="6C7054B4" w14:textId="77777777" w:rsidR="00CB6F83" w:rsidRDefault="00CB6F83" w:rsidP="00154144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B941CE" w14:textId="77777777" w:rsidR="000F7DFF" w:rsidRDefault="000F7DFF">
    <w:pPr>
      <w:pStyle w:val="En-tte"/>
      <w:jc w:val="center"/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67ACF513" wp14:editId="7142D070">
              <wp:simplePos x="0" y="0"/>
              <wp:positionH relativeFrom="column">
                <wp:posOffset>-304800</wp:posOffset>
              </wp:positionH>
              <wp:positionV relativeFrom="paragraph">
                <wp:posOffset>1136015</wp:posOffset>
              </wp:positionV>
              <wp:extent cx="6477000" cy="8229600"/>
              <wp:effectExtent l="0" t="0" r="19050" b="19050"/>
              <wp:wrapNone/>
              <wp:docPr id="13" name="Freeform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477000" cy="8229600"/>
                      </a:xfrm>
                      <a:custGeom>
                        <a:avLst/>
                        <a:gdLst>
                          <a:gd name="T0" fmla="*/ 0 w 6775"/>
                          <a:gd name="T1" fmla="*/ 0 h 5623"/>
                          <a:gd name="T2" fmla="*/ 0 w 6775"/>
                          <a:gd name="T3" fmla="*/ 5623 h 5623"/>
                          <a:gd name="T4" fmla="*/ 6775 w 6775"/>
                          <a:gd name="T5" fmla="*/ 5623 h 562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</a:cxnLst>
                        <a:rect l="0" t="0" r="r" b="b"/>
                        <a:pathLst>
                          <a:path w="6775" h="5623">
                            <a:moveTo>
                              <a:pt x="0" y="0"/>
                            </a:moveTo>
                            <a:lnTo>
                              <a:pt x="0" y="5623"/>
                            </a:lnTo>
                            <a:lnTo>
                              <a:pt x="6775" y="5623"/>
                            </a:lnTo>
                          </a:path>
                        </a:pathLst>
                      </a:custGeom>
                      <a:noFill/>
                      <a:ln w="19050">
                        <a:solidFill>
                          <a:srgbClr val="FF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990F1E6" id="Freeform 25" o:spid="_x0000_s1026" style="position:absolute;margin-left:-24pt;margin-top:89.45pt;width:510pt;height:9in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775,56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" path="m,l,5623r6775,e" filled="f" strokecolor="red" strokeweight="1.5pt">
              <v:path arrowok="t" o:connecttype="custom" o:connectlocs="0,0;0,8229600;6477000,8229600" o:connectangles="0,0,0"/>
            </v:shape>
          </w:pict>
        </mc:Fallback>
      </mc:AlternateContent>
    </w:r>
    <w:r>
      <w:rPr>
        <w:noProof/>
      </w:rPr>
      <w:drawing>
        <wp:inline distT="0" distB="0" distL="0" distR="0" wp14:anchorId="2B43402A" wp14:editId="4E015F40">
          <wp:extent cx="1414145" cy="478155"/>
          <wp:effectExtent l="19050" t="0" r="0" b="0"/>
          <wp:docPr id="61" name="Image 2" descr="Copie de logo_ingepac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2" descr="Copie de logo_ingepac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14145" cy="47815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00000001"/>
    <w:name w:val="WW8Num1"/>
    <w:lvl w:ilvl="0">
      <w:numFmt w:val="bullet"/>
      <w:lvlText w:val="-"/>
      <w:lvlJc w:val="left"/>
      <w:pPr>
        <w:tabs>
          <w:tab w:val="num" w:pos="720"/>
        </w:tabs>
      </w:pPr>
      <w:rPr>
        <w:rFonts w:ascii="Times New Roman" w:hAnsi="Times New Roman" w:cs="Times New Roman"/>
      </w:rPr>
    </w:lvl>
    <w:lvl w:ilvl="1">
      <w:start w:val="1"/>
      <w:numFmt w:val="bullet"/>
      <w:lvlText w:val="o"/>
      <w:lvlJc w:val="left"/>
      <w:pPr>
        <w:tabs>
          <w:tab w:val="num" w:pos="1440"/>
        </w:tabs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</w:pPr>
      <w:rPr>
        <w:rFonts w:ascii="Wingdings" w:hAnsi="Wingdings"/>
      </w:rPr>
    </w:lvl>
  </w:abstractNum>
  <w:abstractNum w:abstractNumId="1" w15:restartNumberingAfterBreak="0">
    <w:nsid w:val="00000002"/>
    <w:multiLevelType w:val="multilevel"/>
    <w:tmpl w:val="00000002"/>
    <w:lvl w:ilvl="0">
      <w:start w:val="1"/>
      <w:numFmt w:val="bullet"/>
      <w:lvlText w:val=""/>
      <w:lvlJc w:val="left"/>
      <w:pPr>
        <w:tabs>
          <w:tab w:val="num" w:pos="360"/>
        </w:tabs>
      </w:pPr>
      <w:rPr>
        <w:rFonts w:ascii="Symbol" w:hAnsi="Symbol"/>
        <w:b/>
      </w:rPr>
    </w:lvl>
    <w:lvl w:ilvl="1">
      <w:start w:val="1"/>
      <w:numFmt w:val="bullet"/>
      <w:lvlText w:val=""/>
      <w:lvlJc w:val="left"/>
      <w:pPr>
        <w:tabs>
          <w:tab w:val="num" w:pos="1105"/>
        </w:tabs>
      </w:pPr>
      <w:rPr>
        <w:rFonts w:ascii="Symbol" w:hAnsi="Symbol"/>
        <w:b/>
      </w:rPr>
    </w:lvl>
    <w:lvl w:ilvl="2">
      <w:start w:val="1"/>
      <w:numFmt w:val="bullet"/>
      <w:lvlText w:val=""/>
      <w:lvlJc w:val="left"/>
      <w:pPr>
        <w:tabs>
          <w:tab w:val="num" w:pos="1850"/>
        </w:tabs>
      </w:pPr>
      <w:rPr>
        <w:rFonts w:ascii="Symbol" w:hAnsi="Symbol"/>
        <w:b/>
      </w:rPr>
    </w:lvl>
    <w:lvl w:ilvl="3">
      <w:start w:val="1"/>
      <w:numFmt w:val="bullet"/>
      <w:lvlText w:val=""/>
      <w:lvlJc w:val="left"/>
      <w:pPr>
        <w:tabs>
          <w:tab w:val="num" w:pos="3163"/>
        </w:tabs>
      </w:pPr>
      <w:rPr>
        <w:rFonts w:ascii="Symbol" w:hAnsi="Symbol"/>
        <w:b/>
      </w:rPr>
    </w:lvl>
    <w:lvl w:ilvl="4">
      <w:start w:val="1"/>
      <w:numFmt w:val="bullet"/>
      <w:lvlText w:val=""/>
      <w:lvlJc w:val="left"/>
      <w:pPr>
        <w:tabs>
          <w:tab w:val="num" w:pos="3340"/>
        </w:tabs>
      </w:pPr>
      <w:rPr>
        <w:rFonts w:ascii="Symbol" w:hAnsi="Symbol"/>
        <w:b/>
      </w:rPr>
    </w:lvl>
    <w:lvl w:ilvl="5">
      <w:start w:val="1"/>
      <w:numFmt w:val="bullet"/>
      <w:lvlText w:val=""/>
      <w:lvlJc w:val="left"/>
      <w:pPr>
        <w:tabs>
          <w:tab w:val="num" w:pos="4085"/>
        </w:tabs>
      </w:pPr>
      <w:rPr>
        <w:rFonts w:ascii="Symbol" w:hAnsi="Symbol"/>
        <w:b/>
      </w:rPr>
    </w:lvl>
    <w:lvl w:ilvl="6">
      <w:start w:val="1"/>
      <w:numFmt w:val="bullet"/>
      <w:lvlText w:val=""/>
      <w:lvlJc w:val="left"/>
      <w:pPr>
        <w:tabs>
          <w:tab w:val="num" w:pos="4830"/>
        </w:tabs>
      </w:pPr>
      <w:rPr>
        <w:rFonts w:ascii="Symbol" w:hAnsi="Symbol"/>
        <w:b/>
      </w:rPr>
    </w:lvl>
    <w:lvl w:ilvl="7">
      <w:start w:val="1"/>
      <w:numFmt w:val="bullet"/>
      <w:lvlText w:val=""/>
      <w:lvlJc w:val="left"/>
      <w:pPr>
        <w:tabs>
          <w:tab w:val="num" w:pos="5575"/>
        </w:tabs>
      </w:pPr>
      <w:rPr>
        <w:rFonts w:ascii="Symbol" w:hAnsi="Symbol"/>
        <w:b/>
      </w:rPr>
    </w:lvl>
    <w:lvl w:ilvl="8">
      <w:start w:val="1"/>
      <w:numFmt w:val="bullet"/>
      <w:lvlText w:val=""/>
      <w:lvlJc w:val="left"/>
      <w:pPr>
        <w:tabs>
          <w:tab w:val="num" w:pos="6320"/>
        </w:tabs>
      </w:pPr>
      <w:rPr>
        <w:rFonts w:ascii="Symbol" w:hAnsi="Symbol"/>
        <w:b/>
      </w:rPr>
    </w:lvl>
  </w:abstractNum>
  <w:abstractNum w:abstractNumId="2" w15:restartNumberingAfterBreak="0">
    <w:nsid w:val="00834EE4"/>
    <w:multiLevelType w:val="multilevel"/>
    <w:tmpl w:val="6972AB94"/>
    <w:lvl w:ilvl="0">
      <w:start w:val="2"/>
      <w:numFmt w:val="decimal"/>
      <w:lvlText w:val="%1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4"/>
      <w:numFmt w:val="decimal"/>
      <w:lvlText w:val="%1-%2"/>
      <w:lvlJc w:val="left"/>
      <w:pPr>
        <w:tabs>
          <w:tab w:val="num" w:pos="600"/>
        </w:tabs>
        <w:ind w:left="600" w:hanging="72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480"/>
        </w:tabs>
        <w:ind w:left="48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720"/>
        </w:tabs>
        <w:ind w:left="72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600"/>
        </w:tabs>
        <w:ind w:left="60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840"/>
        </w:tabs>
        <w:ind w:left="8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080"/>
        </w:tabs>
        <w:ind w:left="1080" w:hanging="180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960"/>
        </w:tabs>
        <w:ind w:left="96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1200"/>
        </w:tabs>
        <w:ind w:left="1200" w:hanging="2160"/>
      </w:pPr>
      <w:rPr>
        <w:rFonts w:hint="default"/>
      </w:rPr>
    </w:lvl>
  </w:abstractNum>
  <w:abstractNum w:abstractNumId="3" w15:restartNumberingAfterBreak="0">
    <w:nsid w:val="01595FF6"/>
    <w:multiLevelType w:val="hybridMultilevel"/>
    <w:tmpl w:val="620AA3E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3F20F5C"/>
    <w:multiLevelType w:val="hybridMultilevel"/>
    <w:tmpl w:val="CE809B5C"/>
    <w:lvl w:ilvl="0" w:tplc="87DEDEC4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1146E8"/>
    <w:multiLevelType w:val="hybridMultilevel"/>
    <w:tmpl w:val="EA822354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9F6486A"/>
    <w:multiLevelType w:val="multilevel"/>
    <w:tmpl w:val="194E3470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7" w15:restartNumberingAfterBreak="0">
    <w:nsid w:val="0DC8603E"/>
    <w:multiLevelType w:val="multilevel"/>
    <w:tmpl w:val="DA62790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427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5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281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4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7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4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6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96" w:hanging="2160"/>
      </w:pPr>
      <w:rPr>
        <w:rFonts w:hint="default"/>
      </w:rPr>
    </w:lvl>
  </w:abstractNum>
  <w:abstractNum w:abstractNumId="8" w15:restartNumberingAfterBreak="0">
    <w:nsid w:val="0F9C1726"/>
    <w:multiLevelType w:val="hybridMultilevel"/>
    <w:tmpl w:val="A990956E"/>
    <w:lvl w:ilvl="0" w:tplc="7278E914">
      <w:start w:val="2"/>
      <w:numFmt w:val="decimal"/>
      <w:lvlText w:val="%1"/>
      <w:lvlJc w:val="left"/>
      <w:pPr>
        <w:tabs>
          <w:tab w:val="num" w:pos="-120"/>
        </w:tabs>
        <w:ind w:left="-120" w:hanging="360"/>
      </w:pPr>
      <w:rPr>
        <w:rFonts w:hint="default"/>
      </w:rPr>
    </w:lvl>
    <w:lvl w:ilvl="1" w:tplc="02B8B26C">
      <w:start w:val="3"/>
      <w:numFmt w:val="decimal"/>
      <w:lvlText w:val="%2-"/>
      <w:lvlJc w:val="left"/>
      <w:pPr>
        <w:tabs>
          <w:tab w:val="num" w:pos="600"/>
        </w:tabs>
        <w:ind w:left="600" w:hanging="360"/>
      </w:pPr>
      <w:rPr>
        <w:rFonts w:hint="default"/>
      </w:rPr>
    </w:lvl>
    <w:lvl w:ilvl="2" w:tplc="040C001B" w:tentative="1">
      <w:start w:val="1"/>
      <w:numFmt w:val="lowerRoman"/>
      <w:lvlText w:val="%3."/>
      <w:lvlJc w:val="right"/>
      <w:pPr>
        <w:tabs>
          <w:tab w:val="num" w:pos="1320"/>
        </w:tabs>
        <w:ind w:left="132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040"/>
        </w:tabs>
        <w:ind w:left="204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2760"/>
        </w:tabs>
        <w:ind w:left="276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3480"/>
        </w:tabs>
        <w:ind w:left="348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4200"/>
        </w:tabs>
        <w:ind w:left="420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4920"/>
        </w:tabs>
        <w:ind w:left="492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5640"/>
        </w:tabs>
        <w:ind w:left="5640" w:hanging="180"/>
      </w:pPr>
    </w:lvl>
  </w:abstractNum>
  <w:abstractNum w:abstractNumId="9" w15:restartNumberingAfterBreak="0">
    <w:nsid w:val="187A3FFD"/>
    <w:multiLevelType w:val="multilevel"/>
    <w:tmpl w:val="0854ED4A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0" w15:restartNumberingAfterBreak="0">
    <w:nsid w:val="189C4EF3"/>
    <w:multiLevelType w:val="hybridMultilevel"/>
    <w:tmpl w:val="65C4A05A"/>
    <w:lvl w:ilvl="0" w:tplc="87DEDEC4">
      <w:start w:val="5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0C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87DEDEC4">
      <w:start w:val="5"/>
      <w:numFmt w:val="bullet"/>
      <w:lvlText w:val="-"/>
      <w:lvlJc w:val="left"/>
      <w:pPr>
        <w:ind w:left="1800" w:hanging="360"/>
      </w:pPr>
      <w:rPr>
        <w:rFonts w:ascii="Times New Roman" w:eastAsia="Times New Roman" w:hAnsi="Times New Roman" w:cs="Times New Roman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01506E3"/>
    <w:multiLevelType w:val="hybridMultilevel"/>
    <w:tmpl w:val="1F708DC0"/>
    <w:lvl w:ilvl="0" w:tplc="DC983678">
      <w:start w:val="27"/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ascii="Verdana" w:eastAsia="Times New Roman" w:hAnsi="Verdana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abstractNum w:abstractNumId="12" w15:restartNumberingAfterBreak="0">
    <w:nsid w:val="20DB2AA1"/>
    <w:multiLevelType w:val="multilevel"/>
    <w:tmpl w:val="4AFE8B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4B03DEA"/>
    <w:multiLevelType w:val="hybridMultilevel"/>
    <w:tmpl w:val="8502229E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EFE7D87"/>
    <w:multiLevelType w:val="hybridMultilevel"/>
    <w:tmpl w:val="F4A29AC0"/>
    <w:lvl w:ilvl="0" w:tplc="93BADECC">
      <w:numFmt w:val="bullet"/>
      <w:lvlText w:val="-"/>
      <w:lvlJc w:val="left"/>
      <w:pPr>
        <w:tabs>
          <w:tab w:val="num" w:pos="-120"/>
        </w:tabs>
        <w:ind w:left="-120" w:hanging="360"/>
      </w:pPr>
      <w:rPr>
        <w:rFonts w:ascii="Times New Roman" w:eastAsia="Times New Roman" w:hAnsi="Times New Roman" w:cs="Times New Roman" w:hint="default"/>
      </w:rPr>
    </w:lvl>
    <w:lvl w:ilvl="1" w:tplc="040C0003">
      <w:start w:val="1"/>
      <w:numFmt w:val="bullet"/>
      <w:lvlText w:val="o"/>
      <w:lvlJc w:val="left"/>
      <w:pPr>
        <w:tabs>
          <w:tab w:val="num" w:pos="600"/>
        </w:tabs>
        <w:ind w:left="600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tabs>
          <w:tab w:val="num" w:pos="1320"/>
        </w:tabs>
        <w:ind w:left="132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tabs>
          <w:tab w:val="num" w:pos="2040"/>
        </w:tabs>
        <w:ind w:left="20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2760"/>
        </w:tabs>
        <w:ind w:left="27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3480"/>
        </w:tabs>
        <w:ind w:left="34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200"/>
        </w:tabs>
        <w:ind w:left="42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4920"/>
        </w:tabs>
        <w:ind w:left="49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5640"/>
        </w:tabs>
        <w:ind w:left="5640" w:hanging="360"/>
      </w:pPr>
      <w:rPr>
        <w:rFonts w:ascii="Wingdings" w:hAnsi="Wingdings" w:hint="default"/>
      </w:rPr>
    </w:lvl>
  </w:abstractNum>
  <w:abstractNum w:abstractNumId="15" w15:restartNumberingAfterBreak="0">
    <w:nsid w:val="30166DA2"/>
    <w:multiLevelType w:val="hybridMultilevel"/>
    <w:tmpl w:val="06345DE0"/>
    <w:lvl w:ilvl="0" w:tplc="5D9A5458">
      <w:start w:val="400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56B1315"/>
    <w:multiLevelType w:val="multilevel"/>
    <w:tmpl w:val="DA62790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427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5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281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4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7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4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6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96" w:hanging="2160"/>
      </w:pPr>
      <w:rPr>
        <w:rFonts w:hint="default"/>
      </w:rPr>
    </w:lvl>
  </w:abstractNum>
  <w:abstractNum w:abstractNumId="17" w15:restartNumberingAfterBreak="0">
    <w:nsid w:val="362039FB"/>
    <w:multiLevelType w:val="hybridMultilevel"/>
    <w:tmpl w:val="21309D68"/>
    <w:lvl w:ilvl="0" w:tplc="87DEDEC4">
      <w:start w:val="5"/>
      <w:numFmt w:val="bullet"/>
      <w:lvlText w:val="-"/>
      <w:lvlJc w:val="left"/>
      <w:pPr>
        <w:ind w:left="1428" w:hanging="360"/>
      </w:pPr>
      <w:rPr>
        <w:rFonts w:ascii="Times New Roman" w:eastAsia="Times New Roman" w:hAnsi="Times New Roman" w:cs="Times New Roman" w:hint="default"/>
      </w:rPr>
    </w:lvl>
    <w:lvl w:ilvl="1" w:tplc="040C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8" w15:restartNumberingAfterBreak="0">
    <w:nsid w:val="37894526"/>
    <w:multiLevelType w:val="multilevel"/>
    <w:tmpl w:val="15189892"/>
    <w:lvl w:ilvl="0">
      <w:start w:val="2"/>
      <w:numFmt w:val="decimal"/>
      <w:lvlText w:val="%1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1"/>
      <w:numFmt w:val="decimal"/>
      <w:lvlText w:val="%1-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9" w15:restartNumberingAfterBreak="0">
    <w:nsid w:val="3A6E5FA4"/>
    <w:multiLevelType w:val="hybridMultilevel"/>
    <w:tmpl w:val="CDBA074C"/>
    <w:lvl w:ilvl="0" w:tplc="BDF0199C">
      <w:start w:val="8"/>
      <w:numFmt w:val="decimal"/>
      <w:lvlText w:val="%1-"/>
      <w:lvlJc w:val="left"/>
      <w:pPr>
        <w:tabs>
          <w:tab w:val="num" w:pos="600"/>
        </w:tabs>
        <w:ind w:left="60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320"/>
        </w:tabs>
        <w:ind w:left="132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040"/>
        </w:tabs>
        <w:ind w:left="204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760"/>
        </w:tabs>
        <w:ind w:left="276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480"/>
        </w:tabs>
        <w:ind w:left="348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200"/>
        </w:tabs>
        <w:ind w:left="420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4920"/>
        </w:tabs>
        <w:ind w:left="492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640"/>
        </w:tabs>
        <w:ind w:left="564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360"/>
        </w:tabs>
        <w:ind w:left="6360" w:hanging="180"/>
      </w:pPr>
    </w:lvl>
  </w:abstractNum>
  <w:abstractNum w:abstractNumId="20" w15:restartNumberingAfterBreak="0">
    <w:nsid w:val="3B00231F"/>
    <w:multiLevelType w:val="hybridMultilevel"/>
    <w:tmpl w:val="873230E6"/>
    <w:lvl w:ilvl="0" w:tplc="5302C642">
      <w:start w:val="4"/>
      <w:numFmt w:val="decimal"/>
      <w:lvlText w:val="%1-"/>
      <w:lvlJc w:val="left"/>
      <w:pPr>
        <w:tabs>
          <w:tab w:val="num" w:pos="2844"/>
        </w:tabs>
        <w:ind w:left="2844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tabs>
          <w:tab w:val="num" w:pos="3564"/>
        </w:tabs>
        <w:ind w:left="3564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4284"/>
        </w:tabs>
        <w:ind w:left="4284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5004"/>
        </w:tabs>
        <w:ind w:left="5004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5724"/>
        </w:tabs>
        <w:ind w:left="5724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6444"/>
        </w:tabs>
        <w:ind w:left="6444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7164"/>
        </w:tabs>
        <w:ind w:left="7164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7884"/>
        </w:tabs>
        <w:ind w:left="7884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8604"/>
        </w:tabs>
        <w:ind w:left="8604" w:hanging="180"/>
      </w:pPr>
    </w:lvl>
  </w:abstractNum>
  <w:abstractNum w:abstractNumId="21" w15:restartNumberingAfterBreak="0">
    <w:nsid w:val="3D622A4D"/>
    <w:multiLevelType w:val="multilevel"/>
    <w:tmpl w:val="DA62790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427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5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281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4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7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4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6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96" w:hanging="2160"/>
      </w:pPr>
      <w:rPr>
        <w:rFonts w:hint="default"/>
      </w:rPr>
    </w:lvl>
  </w:abstractNum>
  <w:abstractNum w:abstractNumId="22" w15:restartNumberingAfterBreak="0">
    <w:nsid w:val="40A52932"/>
    <w:multiLevelType w:val="hybridMultilevel"/>
    <w:tmpl w:val="167E28DC"/>
    <w:lvl w:ilvl="0" w:tplc="87DEDEC4">
      <w:start w:val="5"/>
      <w:numFmt w:val="bullet"/>
      <w:lvlText w:val="-"/>
      <w:lvlJc w:val="left"/>
      <w:pPr>
        <w:ind w:left="1776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23" w15:restartNumberingAfterBreak="0">
    <w:nsid w:val="41B75512"/>
    <w:multiLevelType w:val="hybridMultilevel"/>
    <w:tmpl w:val="AE1848C4"/>
    <w:lvl w:ilvl="0" w:tplc="E100746C">
      <w:start w:val="3"/>
      <w:numFmt w:val="decimal"/>
      <w:lvlText w:val="%1"/>
      <w:lvlJc w:val="left"/>
      <w:pPr>
        <w:tabs>
          <w:tab w:val="num" w:pos="-120"/>
        </w:tabs>
        <w:ind w:left="-1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600"/>
        </w:tabs>
        <w:ind w:left="60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1320"/>
        </w:tabs>
        <w:ind w:left="132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040"/>
        </w:tabs>
        <w:ind w:left="204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2760"/>
        </w:tabs>
        <w:ind w:left="276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3480"/>
        </w:tabs>
        <w:ind w:left="348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4200"/>
        </w:tabs>
        <w:ind w:left="420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4920"/>
        </w:tabs>
        <w:ind w:left="492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5640"/>
        </w:tabs>
        <w:ind w:left="5640" w:hanging="180"/>
      </w:pPr>
    </w:lvl>
  </w:abstractNum>
  <w:abstractNum w:abstractNumId="24" w15:restartNumberingAfterBreak="0">
    <w:nsid w:val="457A29C9"/>
    <w:multiLevelType w:val="hybridMultilevel"/>
    <w:tmpl w:val="7D90840C"/>
    <w:lvl w:ilvl="0" w:tplc="87DEDEC4">
      <w:start w:val="5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47B0680E"/>
    <w:multiLevelType w:val="hybridMultilevel"/>
    <w:tmpl w:val="9348A072"/>
    <w:lvl w:ilvl="0" w:tplc="87DEDEC4">
      <w:start w:val="5"/>
      <w:numFmt w:val="bullet"/>
      <w:lvlText w:val="-"/>
      <w:lvlJc w:val="left"/>
      <w:pPr>
        <w:ind w:left="1776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26" w15:restartNumberingAfterBreak="0">
    <w:nsid w:val="4A695557"/>
    <w:multiLevelType w:val="multilevel"/>
    <w:tmpl w:val="482632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12F37C0"/>
    <w:multiLevelType w:val="hybridMultilevel"/>
    <w:tmpl w:val="EACADF9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3121522"/>
    <w:multiLevelType w:val="hybridMultilevel"/>
    <w:tmpl w:val="DCB23C5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53D4996"/>
    <w:multiLevelType w:val="hybridMultilevel"/>
    <w:tmpl w:val="71DEE61E"/>
    <w:lvl w:ilvl="0" w:tplc="75580A60">
      <w:start w:val="7"/>
      <w:numFmt w:val="decimal"/>
      <w:lvlText w:val="%1-"/>
      <w:lvlJc w:val="left"/>
      <w:pPr>
        <w:tabs>
          <w:tab w:val="num" w:pos="1125"/>
        </w:tabs>
        <w:ind w:left="1125" w:hanging="765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 w15:restartNumberingAfterBreak="0">
    <w:nsid w:val="56985FC5"/>
    <w:multiLevelType w:val="hybridMultilevel"/>
    <w:tmpl w:val="CEC6031E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7146668"/>
    <w:multiLevelType w:val="hybridMultilevel"/>
    <w:tmpl w:val="DFD22F00"/>
    <w:lvl w:ilvl="0" w:tplc="AE1AA148">
      <w:start w:val="6"/>
      <w:numFmt w:val="decimal"/>
      <w:lvlText w:val="%1-"/>
      <w:lvlJc w:val="left"/>
      <w:pPr>
        <w:tabs>
          <w:tab w:val="num" w:pos="1125"/>
        </w:tabs>
        <w:ind w:left="1125" w:hanging="765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57860AC2"/>
    <w:multiLevelType w:val="hybridMultilevel"/>
    <w:tmpl w:val="ACF4AD0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D9E4EA7"/>
    <w:multiLevelType w:val="hybridMultilevel"/>
    <w:tmpl w:val="B1EA056C"/>
    <w:lvl w:ilvl="0" w:tplc="87DEDEC4">
      <w:start w:val="5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5F1E5B03"/>
    <w:multiLevelType w:val="multilevel"/>
    <w:tmpl w:val="3E0C9D12"/>
    <w:lvl w:ilvl="0">
      <w:start w:val="7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8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35" w15:restartNumberingAfterBreak="0">
    <w:nsid w:val="62BD3357"/>
    <w:multiLevelType w:val="hybridMultilevel"/>
    <w:tmpl w:val="B19428B0"/>
    <w:lvl w:ilvl="0" w:tplc="8488F6A4">
      <w:start w:val="1"/>
      <w:numFmt w:val="decimal"/>
      <w:lvlText w:val="%1.1"/>
      <w:lvlJc w:val="left"/>
      <w:pPr>
        <w:ind w:left="787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507" w:hanging="360"/>
      </w:pPr>
    </w:lvl>
    <w:lvl w:ilvl="2" w:tplc="040C001B" w:tentative="1">
      <w:start w:val="1"/>
      <w:numFmt w:val="lowerRoman"/>
      <w:lvlText w:val="%3."/>
      <w:lvlJc w:val="right"/>
      <w:pPr>
        <w:ind w:left="2227" w:hanging="180"/>
      </w:pPr>
    </w:lvl>
    <w:lvl w:ilvl="3" w:tplc="040C000F" w:tentative="1">
      <w:start w:val="1"/>
      <w:numFmt w:val="decimal"/>
      <w:lvlText w:val="%4."/>
      <w:lvlJc w:val="left"/>
      <w:pPr>
        <w:ind w:left="2947" w:hanging="360"/>
      </w:pPr>
    </w:lvl>
    <w:lvl w:ilvl="4" w:tplc="040C0019" w:tentative="1">
      <w:start w:val="1"/>
      <w:numFmt w:val="lowerLetter"/>
      <w:lvlText w:val="%5."/>
      <w:lvlJc w:val="left"/>
      <w:pPr>
        <w:ind w:left="3667" w:hanging="360"/>
      </w:pPr>
    </w:lvl>
    <w:lvl w:ilvl="5" w:tplc="040C001B" w:tentative="1">
      <w:start w:val="1"/>
      <w:numFmt w:val="lowerRoman"/>
      <w:lvlText w:val="%6."/>
      <w:lvlJc w:val="right"/>
      <w:pPr>
        <w:ind w:left="4387" w:hanging="180"/>
      </w:pPr>
    </w:lvl>
    <w:lvl w:ilvl="6" w:tplc="040C000F" w:tentative="1">
      <w:start w:val="1"/>
      <w:numFmt w:val="decimal"/>
      <w:lvlText w:val="%7."/>
      <w:lvlJc w:val="left"/>
      <w:pPr>
        <w:ind w:left="5107" w:hanging="360"/>
      </w:pPr>
    </w:lvl>
    <w:lvl w:ilvl="7" w:tplc="040C0019" w:tentative="1">
      <w:start w:val="1"/>
      <w:numFmt w:val="lowerLetter"/>
      <w:lvlText w:val="%8."/>
      <w:lvlJc w:val="left"/>
      <w:pPr>
        <w:ind w:left="5827" w:hanging="360"/>
      </w:pPr>
    </w:lvl>
    <w:lvl w:ilvl="8" w:tplc="040C001B" w:tentative="1">
      <w:start w:val="1"/>
      <w:numFmt w:val="lowerRoman"/>
      <w:lvlText w:val="%9."/>
      <w:lvlJc w:val="right"/>
      <w:pPr>
        <w:ind w:left="6547" w:hanging="180"/>
      </w:pPr>
    </w:lvl>
  </w:abstractNum>
  <w:abstractNum w:abstractNumId="36" w15:restartNumberingAfterBreak="0">
    <w:nsid w:val="63E62921"/>
    <w:multiLevelType w:val="hybridMultilevel"/>
    <w:tmpl w:val="CA2455BC"/>
    <w:lvl w:ilvl="0" w:tplc="2A58F104">
      <w:start w:val="3"/>
      <w:numFmt w:val="decimal"/>
      <w:lvlText w:val="%1"/>
      <w:lvlJc w:val="left"/>
      <w:pPr>
        <w:tabs>
          <w:tab w:val="num" w:pos="-120"/>
        </w:tabs>
        <w:ind w:left="-1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600"/>
        </w:tabs>
        <w:ind w:left="60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1320"/>
        </w:tabs>
        <w:ind w:left="132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040"/>
        </w:tabs>
        <w:ind w:left="204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2760"/>
        </w:tabs>
        <w:ind w:left="276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3480"/>
        </w:tabs>
        <w:ind w:left="348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4200"/>
        </w:tabs>
        <w:ind w:left="420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4920"/>
        </w:tabs>
        <w:ind w:left="492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5640"/>
        </w:tabs>
        <w:ind w:left="5640" w:hanging="180"/>
      </w:pPr>
    </w:lvl>
  </w:abstractNum>
  <w:abstractNum w:abstractNumId="37" w15:restartNumberingAfterBreak="0">
    <w:nsid w:val="6A3B22F8"/>
    <w:multiLevelType w:val="multilevel"/>
    <w:tmpl w:val="8E7CC7E8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38" w15:restartNumberingAfterBreak="0">
    <w:nsid w:val="6C8159E5"/>
    <w:multiLevelType w:val="hybridMultilevel"/>
    <w:tmpl w:val="7AF464CE"/>
    <w:lvl w:ilvl="0" w:tplc="87DEDEC4">
      <w:start w:val="5"/>
      <w:numFmt w:val="bullet"/>
      <w:lvlText w:val="-"/>
      <w:lvlJc w:val="left"/>
      <w:pPr>
        <w:ind w:left="2148" w:hanging="360"/>
      </w:pPr>
      <w:rPr>
        <w:rFonts w:ascii="Times New Roman" w:eastAsia="Times New Roman" w:hAnsi="Times New Roman" w:cs="Times New Roman" w:hint="default"/>
      </w:rPr>
    </w:lvl>
    <w:lvl w:ilvl="1" w:tplc="040C0003">
      <w:start w:val="1"/>
      <w:numFmt w:val="bullet"/>
      <w:lvlText w:val="o"/>
      <w:lvlJc w:val="left"/>
      <w:pPr>
        <w:ind w:left="286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2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8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39" w15:restartNumberingAfterBreak="0">
    <w:nsid w:val="6F1C5643"/>
    <w:multiLevelType w:val="hybridMultilevel"/>
    <w:tmpl w:val="DE76F49A"/>
    <w:lvl w:ilvl="0" w:tplc="5EBCC1C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0DA18D7"/>
    <w:multiLevelType w:val="hybridMultilevel"/>
    <w:tmpl w:val="10E4405C"/>
    <w:lvl w:ilvl="0" w:tplc="0198A5B8"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1B204FD"/>
    <w:multiLevelType w:val="multilevel"/>
    <w:tmpl w:val="B16CF712"/>
    <w:lvl w:ilvl="0">
      <w:start w:val="1"/>
      <w:numFmt w:val="bullet"/>
      <w:lvlText w:val="-"/>
      <w:lvlJc w:val="left"/>
      <w:pPr>
        <w:ind w:left="1770" w:hanging="360"/>
      </w:pPr>
      <w:rPr>
        <w:rFonts w:ascii="Verdana" w:eastAsia="Times New Roman" w:hAnsi="Verdana" w:cs="Times New Roman" w:hint="default"/>
      </w:rPr>
    </w:lvl>
    <w:lvl w:ilvl="1" w:tentative="1">
      <w:start w:val="1"/>
      <w:numFmt w:val="bullet"/>
      <w:lvlText w:val="o"/>
      <w:lvlJc w:val="left"/>
      <w:pPr>
        <w:ind w:left="249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321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93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65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37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609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81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530" w:hanging="360"/>
      </w:pPr>
      <w:rPr>
        <w:rFonts w:ascii="Wingdings" w:hAnsi="Wingdings" w:hint="default"/>
      </w:rPr>
    </w:lvl>
  </w:abstractNum>
  <w:abstractNum w:abstractNumId="42" w15:restartNumberingAfterBreak="0">
    <w:nsid w:val="71E53632"/>
    <w:multiLevelType w:val="multilevel"/>
    <w:tmpl w:val="CD68C5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3" w15:restartNumberingAfterBreak="0">
    <w:nsid w:val="72590268"/>
    <w:multiLevelType w:val="multilevel"/>
    <w:tmpl w:val="0A8C1E2A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44" w15:restartNumberingAfterBreak="0">
    <w:nsid w:val="72E468E9"/>
    <w:multiLevelType w:val="hybridMultilevel"/>
    <w:tmpl w:val="5B72BA54"/>
    <w:lvl w:ilvl="0" w:tplc="87DEDEC4">
      <w:start w:val="5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0C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 w15:restartNumberingAfterBreak="0">
    <w:nsid w:val="777107E5"/>
    <w:multiLevelType w:val="hybridMultilevel"/>
    <w:tmpl w:val="FA508F7C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7C46911"/>
    <w:multiLevelType w:val="hybridMultilevel"/>
    <w:tmpl w:val="B16CF712"/>
    <w:lvl w:ilvl="0" w:tplc="9D54360C">
      <w:start w:val="1"/>
      <w:numFmt w:val="bullet"/>
      <w:lvlText w:val="-"/>
      <w:lvlJc w:val="left"/>
      <w:pPr>
        <w:ind w:left="1770" w:hanging="360"/>
      </w:pPr>
      <w:rPr>
        <w:rFonts w:ascii="Verdana" w:eastAsia="Times New Roman" w:hAnsi="Verdana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49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0" w:hanging="360"/>
      </w:pPr>
      <w:rPr>
        <w:rFonts w:ascii="Wingdings" w:hAnsi="Wingdings" w:hint="default"/>
      </w:rPr>
    </w:lvl>
  </w:abstractNum>
  <w:abstractNum w:abstractNumId="47" w15:restartNumberingAfterBreak="0">
    <w:nsid w:val="7D987B06"/>
    <w:multiLevelType w:val="hybridMultilevel"/>
    <w:tmpl w:val="99480826"/>
    <w:lvl w:ilvl="0" w:tplc="3BB01F7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DF15AEE"/>
    <w:multiLevelType w:val="hybridMultilevel"/>
    <w:tmpl w:val="BAD2A796"/>
    <w:lvl w:ilvl="0" w:tplc="9CA01A14">
      <w:start w:val="1"/>
      <w:numFmt w:val="lowerLetter"/>
      <w:lvlText w:val="%1)"/>
      <w:lvlJc w:val="left"/>
      <w:pPr>
        <w:ind w:left="786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506" w:hanging="360"/>
      </w:pPr>
    </w:lvl>
    <w:lvl w:ilvl="2" w:tplc="040C001B" w:tentative="1">
      <w:start w:val="1"/>
      <w:numFmt w:val="lowerRoman"/>
      <w:lvlText w:val="%3."/>
      <w:lvlJc w:val="right"/>
      <w:pPr>
        <w:ind w:left="2226" w:hanging="180"/>
      </w:pPr>
    </w:lvl>
    <w:lvl w:ilvl="3" w:tplc="040C000F" w:tentative="1">
      <w:start w:val="1"/>
      <w:numFmt w:val="decimal"/>
      <w:lvlText w:val="%4."/>
      <w:lvlJc w:val="left"/>
      <w:pPr>
        <w:ind w:left="2946" w:hanging="360"/>
      </w:pPr>
    </w:lvl>
    <w:lvl w:ilvl="4" w:tplc="040C0019" w:tentative="1">
      <w:start w:val="1"/>
      <w:numFmt w:val="lowerLetter"/>
      <w:lvlText w:val="%5."/>
      <w:lvlJc w:val="left"/>
      <w:pPr>
        <w:ind w:left="3666" w:hanging="360"/>
      </w:pPr>
    </w:lvl>
    <w:lvl w:ilvl="5" w:tplc="040C001B" w:tentative="1">
      <w:start w:val="1"/>
      <w:numFmt w:val="lowerRoman"/>
      <w:lvlText w:val="%6."/>
      <w:lvlJc w:val="right"/>
      <w:pPr>
        <w:ind w:left="4386" w:hanging="180"/>
      </w:pPr>
    </w:lvl>
    <w:lvl w:ilvl="6" w:tplc="040C000F" w:tentative="1">
      <w:start w:val="1"/>
      <w:numFmt w:val="decimal"/>
      <w:lvlText w:val="%7."/>
      <w:lvlJc w:val="left"/>
      <w:pPr>
        <w:ind w:left="5106" w:hanging="360"/>
      </w:pPr>
    </w:lvl>
    <w:lvl w:ilvl="7" w:tplc="040C0019" w:tentative="1">
      <w:start w:val="1"/>
      <w:numFmt w:val="lowerLetter"/>
      <w:lvlText w:val="%8."/>
      <w:lvlJc w:val="left"/>
      <w:pPr>
        <w:ind w:left="5826" w:hanging="360"/>
      </w:pPr>
    </w:lvl>
    <w:lvl w:ilvl="8" w:tplc="040C001B" w:tentative="1">
      <w:start w:val="1"/>
      <w:numFmt w:val="lowerRoman"/>
      <w:lvlText w:val="%9."/>
      <w:lvlJc w:val="right"/>
      <w:pPr>
        <w:ind w:left="6546" w:hanging="180"/>
      </w:pPr>
    </w:lvl>
  </w:abstractNum>
  <w:num w:numId="1" w16cid:durableId="239949643">
    <w:abstractNumId w:val="14"/>
  </w:num>
  <w:num w:numId="2" w16cid:durableId="449784983">
    <w:abstractNumId w:val="36"/>
  </w:num>
  <w:num w:numId="3" w16cid:durableId="796526033">
    <w:abstractNumId w:val="23"/>
  </w:num>
  <w:num w:numId="4" w16cid:durableId="297807496">
    <w:abstractNumId w:val="8"/>
  </w:num>
  <w:num w:numId="5" w16cid:durableId="1400520148">
    <w:abstractNumId w:val="18"/>
  </w:num>
  <w:num w:numId="6" w16cid:durableId="783303226">
    <w:abstractNumId w:val="20"/>
  </w:num>
  <w:num w:numId="7" w16cid:durableId="234899575">
    <w:abstractNumId w:val="19"/>
  </w:num>
  <w:num w:numId="8" w16cid:durableId="2060855969">
    <w:abstractNumId w:val="2"/>
  </w:num>
  <w:num w:numId="9" w16cid:durableId="1460344135">
    <w:abstractNumId w:val="29"/>
  </w:num>
  <w:num w:numId="10" w16cid:durableId="26488539">
    <w:abstractNumId w:val="31"/>
  </w:num>
  <w:num w:numId="11" w16cid:durableId="544586">
    <w:abstractNumId w:val="45"/>
  </w:num>
  <w:num w:numId="12" w16cid:durableId="2025814253">
    <w:abstractNumId w:val="4"/>
  </w:num>
  <w:num w:numId="13" w16cid:durableId="286666247">
    <w:abstractNumId w:val="44"/>
  </w:num>
  <w:num w:numId="14" w16cid:durableId="1154839356">
    <w:abstractNumId w:val="10"/>
  </w:num>
  <w:num w:numId="15" w16cid:durableId="933437811">
    <w:abstractNumId w:val="33"/>
  </w:num>
  <w:num w:numId="16" w16cid:durableId="1810510616">
    <w:abstractNumId w:val="24"/>
  </w:num>
  <w:num w:numId="17" w16cid:durableId="803036243">
    <w:abstractNumId w:val="22"/>
  </w:num>
  <w:num w:numId="18" w16cid:durableId="1098252350">
    <w:abstractNumId w:val="25"/>
  </w:num>
  <w:num w:numId="19" w16cid:durableId="1360857593">
    <w:abstractNumId w:val="17"/>
  </w:num>
  <w:num w:numId="20" w16cid:durableId="37094716">
    <w:abstractNumId w:val="38"/>
  </w:num>
  <w:num w:numId="21" w16cid:durableId="790785521">
    <w:abstractNumId w:val="6"/>
  </w:num>
  <w:num w:numId="22" w16cid:durableId="1862089771">
    <w:abstractNumId w:val="34"/>
  </w:num>
  <w:num w:numId="23" w16cid:durableId="241990278">
    <w:abstractNumId w:val="1"/>
  </w:num>
  <w:num w:numId="24" w16cid:durableId="1457678576">
    <w:abstractNumId w:val="46"/>
  </w:num>
  <w:num w:numId="25" w16cid:durableId="794371218">
    <w:abstractNumId w:val="41"/>
  </w:num>
  <w:num w:numId="26" w16cid:durableId="1018971362">
    <w:abstractNumId w:val="0"/>
  </w:num>
  <w:num w:numId="27" w16cid:durableId="702750685">
    <w:abstractNumId w:val="30"/>
  </w:num>
  <w:num w:numId="28" w16cid:durableId="382872354">
    <w:abstractNumId w:val="48"/>
  </w:num>
  <w:num w:numId="29" w16cid:durableId="283584001">
    <w:abstractNumId w:val="13"/>
  </w:num>
  <w:num w:numId="30" w16cid:durableId="1054423748">
    <w:abstractNumId w:val="7"/>
  </w:num>
  <w:num w:numId="31" w16cid:durableId="1226377123">
    <w:abstractNumId w:val="5"/>
  </w:num>
  <w:num w:numId="32" w16cid:durableId="902762510">
    <w:abstractNumId w:val="35"/>
  </w:num>
  <w:num w:numId="33" w16cid:durableId="4866380">
    <w:abstractNumId w:val="16"/>
  </w:num>
  <w:num w:numId="34" w16cid:durableId="1631858811">
    <w:abstractNumId w:val="21"/>
  </w:num>
  <w:num w:numId="35" w16cid:durableId="1117604918">
    <w:abstractNumId w:val="9"/>
  </w:num>
  <w:num w:numId="36" w16cid:durableId="920528507">
    <w:abstractNumId w:val="43"/>
  </w:num>
  <w:num w:numId="37" w16cid:durableId="888996156">
    <w:abstractNumId w:val="37"/>
  </w:num>
  <w:num w:numId="38" w16cid:durableId="193160193">
    <w:abstractNumId w:val="11"/>
  </w:num>
  <w:num w:numId="39" w16cid:durableId="305284274">
    <w:abstractNumId w:val="26"/>
  </w:num>
  <w:num w:numId="40" w16cid:durableId="1140995156">
    <w:abstractNumId w:val="12"/>
  </w:num>
  <w:num w:numId="41" w16cid:durableId="1793550847">
    <w:abstractNumId w:val="42"/>
  </w:num>
  <w:num w:numId="42" w16cid:durableId="1849833015">
    <w:abstractNumId w:val="40"/>
  </w:num>
  <w:num w:numId="43" w16cid:durableId="1255631492">
    <w:abstractNumId w:val="15"/>
  </w:num>
  <w:num w:numId="44" w16cid:durableId="895628963">
    <w:abstractNumId w:val="32"/>
  </w:num>
  <w:num w:numId="45" w16cid:durableId="404226994">
    <w:abstractNumId w:val="3"/>
  </w:num>
  <w:num w:numId="46" w16cid:durableId="1383867249">
    <w:abstractNumId w:val="27"/>
  </w:num>
  <w:num w:numId="47" w16cid:durableId="1543134853">
    <w:abstractNumId w:val="28"/>
  </w:num>
  <w:num w:numId="48" w16cid:durableId="603877267">
    <w:abstractNumId w:val="47"/>
  </w:num>
  <w:num w:numId="49" w16cid:durableId="1476292546">
    <w:abstractNumId w:val="3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2050">
      <o:colormru v:ext="edit" colors="#ddd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09F2"/>
    <w:rsid w:val="0000311B"/>
    <w:rsid w:val="00003E18"/>
    <w:rsid w:val="00003E4B"/>
    <w:rsid w:val="00007428"/>
    <w:rsid w:val="00011550"/>
    <w:rsid w:val="00014053"/>
    <w:rsid w:val="000173EA"/>
    <w:rsid w:val="00020174"/>
    <w:rsid w:val="000336E1"/>
    <w:rsid w:val="00034DBD"/>
    <w:rsid w:val="000379F8"/>
    <w:rsid w:val="000400CE"/>
    <w:rsid w:val="00042969"/>
    <w:rsid w:val="000566C6"/>
    <w:rsid w:val="00073F2B"/>
    <w:rsid w:val="00074645"/>
    <w:rsid w:val="00082441"/>
    <w:rsid w:val="00087FC8"/>
    <w:rsid w:val="0009011B"/>
    <w:rsid w:val="0009027A"/>
    <w:rsid w:val="00090D29"/>
    <w:rsid w:val="00091362"/>
    <w:rsid w:val="000A042C"/>
    <w:rsid w:val="000A59BF"/>
    <w:rsid w:val="000A616B"/>
    <w:rsid w:val="000B4059"/>
    <w:rsid w:val="000C0262"/>
    <w:rsid w:val="000C7586"/>
    <w:rsid w:val="000D0F42"/>
    <w:rsid w:val="000D68BB"/>
    <w:rsid w:val="000D70E5"/>
    <w:rsid w:val="000E48BA"/>
    <w:rsid w:val="000F5C89"/>
    <w:rsid w:val="000F7DFF"/>
    <w:rsid w:val="00101965"/>
    <w:rsid w:val="00104C8C"/>
    <w:rsid w:val="00123024"/>
    <w:rsid w:val="00123365"/>
    <w:rsid w:val="00123F6E"/>
    <w:rsid w:val="0013340C"/>
    <w:rsid w:val="001346A8"/>
    <w:rsid w:val="00144990"/>
    <w:rsid w:val="00151FF1"/>
    <w:rsid w:val="00152530"/>
    <w:rsid w:val="00154144"/>
    <w:rsid w:val="00154F5F"/>
    <w:rsid w:val="00155085"/>
    <w:rsid w:val="00161EF2"/>
    <w:rsid w:val="00171B71"/>
    <w:rsid w:val="00174B8D"/>
    <w:rsid w:val="00177A8C"/>
    <w:rsid w:val="001B46A2"/>
    <w:rsid w:val="001C44E3"/>
    <w:rsid w:val="001D10E3"/>
    <w:rsid w:val="001D1EF7"/>
    <w:rsid w:val="001D1FF7"/>
    <w:rsid w:val="001D30CA"/>
    <w:rsid w:val="001D53D7"/>
    <w:rsid w:val="001D5939"/>
    <w:rsid w:val="001E0532"/>
    <w:rsid w:val="001E3FB3"/>
    <w:rsid w:val="001F25EB"/>
    <w:rsid w:val="001F5F59"/>
    <w:rsid w:val="00202566"/>
    <w:rsid w:val="00204A1F"/>
    <w:rsid w:val="00206DD0"/>
    <w:rsid w:val="00207D7B"/>
    <w:rsid w:val="00211EDB"/>
    <w:rsid w:val="00213251"/>
    <w:rsid w:val="0021645D"/>
    <w:rsid w:val="0022135C"/>
    <w:rsid w:val="00236B8C"/>
    <w:rsid w:val="00245786"/>
    <w:rsid w:val="00252F31"/>
    <w:rsid w:val="0025592A"/>
    <w:rsid w:val="002604C6"/>
    <w:rsid w:val="0027316B"/>
    <w:rsid w:val="002911B1"/>
    <w:rsid w:val="002916A1"/>
    <w:rsid w:val="00291775"/>
    <w:rsid w:val="00293D09"/>
    <w:rsid w:val="00296A3C"/>
    <w:rsid w:val="00297887"/>
    <w:rsid w:val="002A1A74"/>
    <w:rsid w:val="002A3348"/>
    <w:rsid w:val="002A46CB"/>
    <w:rsid w:val="002A61CD"/>
    <w:rsid w:val="002B3868"/>
    <w:rsid w:val="002B7A08"/>
    <w:rsid w:val="002C0CAF"/>
    <w:rsid w:val="002D0C61"/>
    <w:rsid w:val="002D49E7"/>
    <w:rsid w:val="002E3FD1"/>
    <w:rsid w:val="002E5B73"/>
    <w:rsid w:val="002E5C4B"/>
    <w:rsid w:val="002F20E2"/>
    <w:rsid w:val="002F7788"/>
    <w:rsid w:val="003049DB"/>
    <w:rsid w:val="00305069"/>
    <w:rsid w:val="00305A81"/>
    <w:rsid w:val="0031038E"/>
    <w:rsid w:val="00310CE3"/>
    <w:rsid w:val="00310D30"/>
    <w:rsid w:val="0032131D"/>
    <w:rsid w:val="0034295E"/>
    <w:rsid w:val="00361EC2"/>
    <w:rsid w:val="00373EB3"/>
    <w:rsid w:val="00380BF1"/>
    <w:rsid w:val="003837BE"/>
    <w:rsid w:val="00384303"/>
    <w:rsid w:val="00385699"/>
    <w:rsid w:val="00386914"/>
    <w:rsid w:val="00391C2B"/>
    <w:rsid w:val="003960FC"/>
    <w:rsid w:val="003A406D"/>
    <w:rsid w:val="003A58DB"/>
    <w:rsid w:val="003B09F2"/>
    <w:rsid w:val="003B1E32"/>
    <w:rsid w:val="003C6F8D"/>
    <w:rsid w:val="003D21E1"/>
    <w:rsid w:val="003D6971"/>
    <w:rsid w:val="003E2BC6"/>
    <w:rsid w:val="003E2E4C"/>
    <w:rsid w:val="003E3C4B"/>
    <w:rsid w:val="003E780D"/>
    <w:rsid w:val="003E78E7"/>
    <w:rsid w:val="003F16FE"/>
    <w:rsid w:val="003F3A87"/>
    <w:rsid w:val="003F514F"/>
    <w:rsid w:val="003F77BF"/>
    <w:rsid w:val="004005C8"/>
    <w:rsid w:val="00411677"/>
    <w:rsid w:val="00416A27"/>
    <w:rsid w:val="00423F32"/>
    <w:rsid w:val="00430536"/>
    <w:rsid w:val="0043058C"/>
    <w:rsid w:val="00430651"/>
    <w:rsid w:val="00434A54"/>
    <w:rsid w:val="00447A27"/>
    <w:rsid w:val="0045658D"/>
    <w:rsid w:val="00461292"/>
    <w:rsid w:val="0046403F"/>
    <w:rsid w:val="00472667"/>
    <w:rsid w:val="00477E42"/>
    <w:rsid w:val="0049606F"/>
    <w:rsid w:val="004A1D04"/>
    <w:rsid w:val="004A2551"/>
    <w:rsid w:val="004A2EE5"/>
    <w:rsid w:val="004A3B2C"/>
    <w:rsid w:val="004B2E6E"/>
    <w:rsid w:val="004C3041"/>
    <w:rsid w:val="004D1308"/>
    <w:rsid w:val="004F2F99"/>
    <w:rsid w:val="005016B7"/>
    <w:rsid w:val="00502525"/>
    <w:rsid w:val="00504105"/>
    <w:rsid w:val="005067FD"/>
    <w:rsid w:val="005071AE"/>
    <w:rsid w:val="00524DF5"/>
    <w:rsid w:val="00525CD2"/>
    <w:rsid w:val="0052717C"/>
    <w:rsid w:val="00532B27"/>
    <w:rsid w:val="00534F95"/>
    <w:rsid w:val="005368D6"/>
    <w:rsid w:val="00555D7A"/>
    <w:rsid w:val="00564F52"/>
    <w:rsid w:val="005650E3"/>
    <w:rsid w:val="00570FAC"/>
    <w:rsid w:val="00573635"/>
    <w:rsid w:val="0058173C"/>
    <w:rsid w:val="00590E27"/>
    <w:rsid w:val="005926F2"/>
    <w:rsid w:val="005931C7"/>
    <w:rsid w:val="005B0347"/>
    <w:rsid w:val="005B13CE"/>
    <w:rsid w:val="005B1806"/>
    <w:rsid w:val="005B3E5A"/>
    <w:rsid w:val="005D0820"/>
    <w:rsid w:val="005D5097"/>
    <w:rsid w:val="005E27C2"/>
    <w:rsid w:val="005E3DC5"/>
    <w:rsid w:val="005E5F10"/>
    <w:rsid w:val="005F65F1"/>
    <w:rsid w:val="006033BD"/>
    <w:rsid w:val="006068A5"/>
    <w:rsid w:val="00610E5C"/>
    <w:rsid w:val="006115AF"/>
    <w:rsid w:val="00612C0C"/>
    <w:rsid w:val="00612EA4"/>
    <w:rsid w:val="00614CF2"/>
    <w:rsid w:val="00616E46"/>
    <w:rsid w:val="00623C29"/>
    <w:rsid w:val="006316C1"/>
    <w:rsid w:val="00636063"/>
    <w:rsid w:val="006363CB"/>
    <w:rsid w:val="006529F6"/>
    <w:rsid w:val="00654986"/>
    <w:rsid w:val="006622F2"/>
    <w:rsid w:val="00664624"/>
    <w:rsid w:val="00665C55"/>
    <w:rsid w:val="00670507"/>
    <w:rsid w:val="00670A1B"/>
    <w:rsid w:val="00670FE9"/>
    <w:rsid w:val="00671252"/>
    <w:rsid w:val="0068283A"/>
    <w:rsid w:val="00685BF9"/>
    <w:rsid w:val="00691BE1"/>
    <w:rsid w:val="006B2BE7"/>
    <w:rsid w:val="006B449C"/>
    <w:rsid w:val="006C351B"/>
    <w:rsid w:val="006C406E"/>
    <w:rsid w:val="006D217E"/>
    <w:rsid w:val="006D48CD"/>
    <w:rsid w:val="006D51CE"/>
    <w:rsid w:val="006E0872"/>
    <w:rsid w:val="006F02FA"/>
    <w:rsid w:val="006F3F1E"/>
    <w:rsid w:val="007006C9"/>
    <w:rsid w:val="007019CD"/>
    <w:rsid w:val="007131DA"/>
    <w:rsid w:val="00725492"/>
    <w:rsid w:val="007302C2"/>
    <w:rsid w:val="00741079"/>
    <w:rsid w:val="00741EA1"/>
    <w:rsid w:val="007435FB"/>
    <w:rsid w:val="007523BE"/>
    <w:rsid w:val="007546E5"/>
    <w:rsid w:val="0076009F"/>
    <w:rsid w:val="00780672"/>
    <w:rsid w:val="00787B3C"/>
    <w:rsid w:val="007950E4"/>
    <w:rsid w:val="007A3AE4"/>
    <w:rsid w:val="007A4B03"/>
    <w:rsid w:val="007B3925"/>
    <w:rsid w:val="007B3E22"/>
    <w:rsid w:val="007B4A4B"/>
    <w:rsid w:val="007B686D"/>
    <w:rsid w:val="007C03A5"/>
    <w:rsid w:val="007D4FA2"/>
    <w:rsid w:val="007D65E6"/>
    <w:rsid w:val="007E072E"/>
    <w:rsid w:val="007E71DD"/>
    <w:rsid w:val="007F113D"/>
    <w:rsid w:val="007F34E8"/>
    <w:rsid w:val="00801BC7"/>
    <w:rsid w:val="00803D6A"/>
    <w:rsid w:val="008114C6"/>
    <w:rsid w:val="00813987"/>
    <w:rsid w:val="00820C46"/>
    <w:rsid w:val="00824C8F"/>
    <w:rsid w:val="00834EB1"/>
    <w:rsid w:val="008372CC"/>
    <w:rsid w:val="00853D0D"/>
    <w:rsid w:val="0085437C"/>
    <w:rsid w:val="00864D48"/>
    <w:rsid w:val="0087798E"/>
    <w:rsid w:val="0088576C"/>
    <w:rsid w:val="00886CD2"/>
    <w:rsid w:val="00891B28"/>
    <w:rsid w:val="00893F4E"/>
    <w:rsid w:val="008955B2"/>
    <w:rsid w:val="008963E3"/>
    <w:rsid w:val="008C5DEC"/>
    <w:rsid w:val="008C7960"/>
    <w:rsid w:val="008D1E9A"/>
    <w:rsid w:val="008E615F"/>
    <w:rsid w:val="008E6984"/>
    <w:rsid w:val="008F3094"/>
    <w:rsid w:val="009003F6"/>
    <w:rsid w:val="00905457"/>
    <w:rsid w:val="009059D9"/>
    <w:rsid w:val="00917813"/>
    <w:rsid w:val="00917F86"/>
    <w:rsid w:val="0092036F"/>
    <w:rsid w:val="0093158A"/>
    <w:rsid w:val="00940E6F"/>
    <w:rsid w:val="00942842"/>
    <w:rsid w:val="00942B70"/>
    <w:rsid w:val="00943B0C"/>
    <w:rsid w:val="00954490"/>
    <w:rsid w:val="00956116"/>
    <w:rsid w:val="009604DD"/>
    <w:rsid w:val="0097298C"/>
    <w:rsid w:val="00980969"/>
    <w:rsid w:val="00981240"/>
    <w:rsid w:val="00991C0B"/>
    <w:rsid w:val="00992B8A"/>
    <w:rsid w:val="00995DD6"/>
    <w:rsid w:val="009A1C32"/>
    <w:rsid w:val="009A6244"/>
    <w:rsid w:val="009B03A7"/>
    <w:rsid w:val="009B60B2"/>
    <w:rsid w:val="009C7D76"/>
    <w:rsid w:val="009D0B66"/>
    <w:rsid w:val="009D3F86"/>
    <w:rsid w:val="009D5772"/>
    <w:rsid w:val="009F6CB1"/>
    <w:rsid w:val="00A01DD1"/>
    <w:rsid w:val="00A06287"/>
    <w:rsid w:val="00A0774E"/>
    <w:rsid w:val="00A161E4"/>
    <w:rsid w:val="00A208AA"/>
    <w:rsid w:val="00A23A10"/>
    <w:rsid w:val="00A242DA"/>
    <w:rsid w:val="00A30868"/>
    <w:rsid w:val="00A47179"/>
    <w:rsid w:val="00A55D5E"/>
    <w:rsid w:val="00A61360"/>
    <w:rsid w:val="00A61B04"/>
    <w:rsid w:val="00A74B6F"/>
    <w:rsid w:val="00A777E3"/>
    <w:rsid w:val="00A803BC"/>
    <w:rsid w:val="00A817B4"/>
    <w:rsid w:val="00A82473"/>
    <w:rsid w:val="00A84A3B"/>
    <w:rsid w:val="00A94FC3"/>
    <w:rsid w:val="00A956DE"/>
    <w:rsid w:val="00AB05EF"/>
    <w:rsid w:val="00AB4024"/>
    <w:rsid w:val="00AB43F2"/>
    <w:rsid w:val="00AB45D4"/>
    <w:rsid w:val="00AC5FFC"/>
    <w:rsid w:val="00AC6DF0"/>
    <w:rsid w:val="00AD0EC1"/>
    <w:rsid w:val="00AD1003"/>
    <w:rsid w:val="00AD2F5A"/>
    <w:rsid w:val="00B012A4"/>
    <w:rsid w:val="00B01E26"/>
    <w:rsid w:val="00B061B2"/>
    <w:rsid w:val="00B06AC3"/>
    <w:rsid w:val="00B13D87"/>
    <w:rsid w:val="00B13ED1"/>
    <w:rsid w:val="00B14065"/>
    <w:rsid w:val="00B17D2C"/>
    <w:rsid w:val="00B25367"/>
    <w:rsid w:val="00B26748"/>
    <w:rsid w:val="00B3259F"/>
    <w:rsid w:val="00B3568D"/>
    <w:rsid w:val="00B413AE"/>
    <w:rsid w:val="00B41AC5"/>
    <w:rsid w:val="00B47203"/>
    <w:rsid w:val="00B47616"/>
    <w:rsid w:val="00B71E99"/>
    <w:rsid w:val="00B7407A"/>
    <w:rsid w:val="00B75B4A"/>
    <w:rsid w:val="00B76388"/>
    <w:rsid w:val="00B85910"/>
    <w:rsid w:val="00B91F7A"/>
    <w:rsid w:val="00BA0026"/>
    <w:rsid w:val="00BA14FB"/>
    <w:rsid w:val="00BA2540"/>
    <w:rsid w:val="00BA5EEB"/>
    <w:rsid w:val="00BC59ED"/>
    <w:rsid w:val="00BC5CEC"/>
    <w:rsid w:val="00BC7B27"/>
    <w:rsid w:val="00BE095D"/>
    <w:rsid w:val="00BF39E5"/>
    <w:rsid w:val="00C1300C"/>
    <w:rsid w:val="00C171D0"/>
    <w:rsid w:val="00C228AF"/>
    <w:rsid w:val="00C311DD"/>
    <w:rsid w:val="00C33DE4"/>
    <w:rsid w:val="00C34DD7"/>
    <w:rsid w:val="00C37BBB"/>
    <w:rsid w:val="00C45EFE"/>
    <w:rsid w:val="00C57009"/>
    <w:rsid w:val="00C57B79"/>
    <w:rsid w:val="00C64047"/>
    <w:rsid w:val="00C66C40"/>
    <w:rsid w:val="00C80E5B"/>
    <w:rsid w:val="00C81E77"/>
    <w:rsid w:val="00C8466E"/>
    <w:rsid w:val="00CA087D"/>
    <w:rsid w:val="00CA1080"/>
    <w:rsid w:val="00CB306A"/>
    <w:rsid w:val="00CB4F20"/>
    <w:rsid w:val="00CB6F83"/>
    <w:rsid w:val="00CC5E63"/>
    <w:rsid w:val="00CC6B61"/>
    <w:rsid w:val="00CE3178"/>
    <w:rsid w:val="00D04B66"/>
    <w:rsid w:val="00D103CD"/>
    <w:rsid w:val="00D103DA"/>
    <w:rsid w:val="00D15C26"/>
    <w:rsid w:val="00D530D6"/>
    <w:rsid w:val="00D657B1"/>
    <w:rsid w:val="00D752B5"/>
    <w:rsid w:val="00D91D7A"/>
    <w:rsid w:val="00D971AA"/>
    <w:rsid w:val="00DA7B70"/>
    <w:rsid w:val="00DB225A"/>
    <w:rsid w:val="00DB56CA"/>
    <w:rsid w:val="00DC28A0"/>
    <w:rsid w:val="00DC3380"/>
    <w:rsid w:val="00DC4709"/>
    <w:rsid w:val="00DC51A5"/>
    <w:rsid w:val="00DC7247"/>
    <w:rsid w:val="00DD37F2"/>
    <w:rsid w:val="00DD5558"/>
    <w:rsid w:val="00DE5305"/>
    <w:rsid w:val="00DF04D1"/>
    <w:rsid w:val="00DF1552"/>
    <w:rsid w:val="00E139CE"/>
    <w:rsid w:val="00E150EC"/>
    <w:rsid w:val="00E27B5A"/>
    <w:rsid w:val="00E34B4F"/>
    <w:rsid w:val="00E40F9A"/>
    <w:rsid w:val="00E45236"/>
    <w:rsid w:val="00E53763"/>
    <w:rsid w:val="00E53DCA"/>
    <w:rsid w:val="00E544A3"/>
    <w:rsid w:val="00E547D3"/>
    <w:rsid w:val="00E6363E"/>
    <w:rsid w:val="00E66358"/>
    <w:rsid w:val="00E71D5B"/>
    <w:rsid w:val="00E7475E"/>
    <w:rsid w:val="00E8245C"/>
    <w:rsid w:val="00E855E3"/>
    <w:rsid w:val="00E85FF5"/>
    <w:rsid w:val="00E9317F"/>
    <w:rsid w:val="00E95E07"/>
    <w:rsid w:val="00E96437"/>
    <w:rsid w:val="00E965A7"/>
    <w:rsid w:val="00E965AE"/>
    <w:rsid w:val="00E970F1"/>
    <w:rsid w:val="00E97355"/>
    <w:rsid w:val="00EA202A"/>
    <w:rsid w:val="00EA4C87"/>
    <w:rsid w:val="00EA561C"/>
    <w:rsid w:val="00EA5ED9"/>
    <w:rsid w:val="00EB385B"/>
    <w:rsid w:val="00EB43E0"/>
    <w:rsid w:val="00EB74BA"/>
    <w:rsid w:val="00EC48C2"/>
    <w:rsid w:val="00EE20C6"/>
    <w:rsid w:val="00EE44D7"/>
    <w:rsid w:val="00EE7438"/>
    <w:rsid w:val="00EF003C"/>
    <w:rsid w:val="00EF542B"/>
    <w:rsid w:val="00F025EA"/>
    <w:rsid w:val="00F076B4"/>
    <w:rsid w:val="00F25856"/>
    <w:rsid w:val="00F313E4"/>
    <w:rsid w:val="00F376A5"/>
    <w:rsid w:val="00F40E7D"/>
    <w:rsid w:val="00F428A7"/>
    <w:rsid w:val="00F447E7"/>
    <w:rsid w:val="00F44A5C"/>
    <w:rsid w:val="00F468C2"/>
    <w:rsid w:val="00F51D2A"/>
    <w:rsid w:val="00F5297B"/>
    <w:rsid w:val="00F54906"/>
    <w:rsid w:val="00F55226"/>
    <w:rsid w:val="00F556FB"/>
    <w:rsid w:val="00F55A8E"/>
    <w:rsid w:val="00F60755"/>
    <w:rsid w:val="00F61023"/>
    <w:rsid w:val="00F61EA8"/>
    <w:rsid w:val="00F813CB"/>
    <w:rsid w:val="00F82D16"/>
    <w:rsid w:val="00F84C4E"/>
    <w:rsid w:val="00F8538D"/>
    <w:rsid w:val="00F96C96"/>
    <w:rsid w:val="00FA625F"/>
    <w:rsid w:val="00FB39D5"/>
    <w:rsid w:val="00FB44F5"/>
    <w:rsid w:val="00FB6722"/>
    <w:rsid w:val="00FB7E9A"/>
    <w:rsid w:val="00FC2ACA"/>
    <w:rsid w:val="00FC3A13"/>
    <w:rsid w:val="00FC67A9"/>
    <w:rsid w:val="00FD0191"/>
    <w:rsid w:val="00FD4E4A"/>
    <w:rsid w:val="00FD5DEE"/>
    <w:rsid w:val="00FE6A8C"/>
    <w:rsid w:val="00FE6B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50">
      <o:colormru v:ext="edit" colors="#ddd"/>
    </o:shapedefaults>
    <o:shapelayout v:ext="edit">
      <o:idmap v:ext="edit" data="2"/>
    </o:shapelayout>
  </w:shapeDefaults>
  <w:decimalSymbol w:val=","/>
  <w:listSeparator w:val=";"/>
  <w14:docId w14:val="6DC31F07"/>
  <w15:docId w15:val="{B6E924D2-50DB-46EC-9DD4-9DD59ED300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3B09F2"/>
    <w:rPr>
      <w:sz w:val="24"/>
      <w:szCs w:val="24"/>
    </w:rPr>
  </w:style>
  <w:style w:type="paragraph" w:styleId="Titre1">
    <w:name w:val="heading 1"/>
    <w:basedOn w:val="Normal"/>
    <w:next w:val="Normal"/>
    <w:qFormat/>
    <w:rsid w:val="005650E3"/>
    <w:pPr>
      <w:keepNext/>
      <w:outlineLvl w:val="0"/>
    </w:pPr>
    <w:rPr>
      <w:rFonts w:ascii="Verdana" w:hAnsi="Verdana"/>
      <w:b/>
      <w:bCs/>
      <w:sz w:val="20"/>
    </w:rPr>
  </w:style>
  <w:style w:type="paragraph" w:styleId="Titre2">
    <w:name w:val="heading 2"/>
    <w:basedOn w:val="Normal"/>
    <w:next w:val="Normal"/>
    <w:qFormat/>
    <w:rsid w:val="005650E3"/>
    <w:pPr>
      <w:keepNext/>
      <w:jc w:val="center"/>
      <w:outlineLvl w:val="1"/>
    </w:pPr>
    <w:rPr>
      <w:rFonts w:ascii="Verdana" w:hAnsi="Verdana"/>
      <w:b/>
      <w:bCs/>
      <w:color w:val="FF0000"/>
      <w:sz w:val="20"/>
    </w:rPr>
  </w:style>
  <w:style w:type="paragraph" w:styleId="Titre3">
    <w:name w:val="heading 3"/>
    <w:basedOn w:val="Normal"/>
    <w:next w:val="Normal"/>
    <w:qFormat/>
    <w:rsid w:val="005650E3"/>
    <w:pPr>
      <w:keepNext/>
      <w:outlineLvl w:val="2"/>
    </w:pPr>
    <w:rPr>
      <w:rFonts w:ascii="Verdana" w:hAnsi="Verdana"/>
      <w:b/>
      <w:bCs/>
      <w:color w:val="FF0000"/>
      <w:sz w:val="20"/>
    </w:rPr>
  </w:style>
  <w:style w:type="paragraph" w:styleId="Titre4">
    <w:name w:val="heading 4"/>
    <w:basedOn w:val="Normal"/>
    <w:next w:val="Normal"/>
    <w:qFormat/>
    <w:rsid w:val="005650E3"/>
    <w:pPr>
      <w:keepNext/>
      <w:jc w:val="center"/>
      <w:outlineLvl w:val="3"/>
    </w:pPr>
    <w:rPr>
      <w:rFonts w:ascii="Verdana" w:hAnsi="Verdana"/>
      <w:b/>
      <w:bCs/>
    </w:rPr>
  </w:style>
  <w:style w:type="paragraph" w:styleId="Titre5">
    <w:name w:val="heading 5"/>
    <w:basedOn w:val="Normal"/>
    <w:next w:val="Normal"/>
    <w:qFormat/>
    <w:rsid w:val="005650E3"/>
    <w:pPr>
      <w:keepNext/>
      <w:outlineLvl w:val="4"/>
    </w:pPr>
    <w:rPr>
      <w:rFonts w:ascii="Verdana" w:hAnsi="Verdana"/>
      <w:b/>
      <w:bCs/>
      <w:color w:val="FF0000"/>
      <w:sz w:val="16"/>
    </w:rPr>
  </w:style>
  <w:style w:type="paragraph" w:styleId="Titre6">
    <w:name w:val="heading 6"/>
    <w:basedOn w:val="Normal"/>
    <w:next w:val="Normal"/>
    <w:qFormat/>
    <w:rsid w:val="005650E3"/>
    <w:pPr>
      <w:keepNext/>
      <w:jc w:val="center"/>
      <w:outlineLvl w:val="5"/>
    </w:pPr>
    <w:rPr>
      <w:rFonts w:ascii="Verdana" w:hAnsi="Verdana"/>
      <w:b/>
      <w:bCs/>
      <w:sz w:val="20"/>
    </w:rPr>
  </w:style>
  <w:style w:type="paragraph" w:styleId="Titre7">
    <w:name w:val="heading 7"/>
    <w:basedOn w:val="Normal"/>
    <w:next w:val="Normal"/>
    <w:qFormat/>
    <w:rsid w:val="005650E3"/>
    <w:pPr>
      <w:keepNext/>
      <w:outlineLvl w:val="6"/>
    </w:pPr>
    <w:rPr>
      <w:rFonts w:ascii="Verdana" w:hAnsi="Verdana"/>
      <w:b/>
      <w:bCs/>
      <w:sz w:val="22"/>
    </w:rPr>
  </w:style>
  <w:style w:type="paragraph" w:styleId="Titre8">
    <w:name w:val="heading 8"/>
    <w:basedOn w:val="Normal"/>
    <w:next w:val="Normal"/>
    <w:qFormat/>
    <w:rsid w:val="005650E3"/>
    <w:pPr>
      <w:keepNext/>
      <w:outlineLvl w:val="7"/>
    </w:pPr>
    <w:rPr>
      <w:rFonts w:ascii="Verdana" w:hAnsi="Verdana"/>
      <w:b/>
      <w:bCs/>
      <w:sz w:val="18"/>
    </w:rPr>
  </w:style>
  <w:style w:type="paragraph" w:styleId="Titre9">
    <w:name w:val="heading 9"/>
    <w:basedOn w:val="Normal"/>
    <w:next w:val="Normal"/>
    <w:qFormat/>
    <w:rsid w:val="005650E3"/>
    <w:pPr>
      <w:keepNext/>
      <w:jc w:val="both"/>
      <w:outlineLvl w:val="8"/>
    </w:pPr>
    <w:rPr>
      <w:rFonts w:ascii="Verdana" w:hAnsi="Verdana"/>
      <w:b/>
      <w:bCs/>
      <w:sz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aliases w:val="Header_En tete"/>
    <w:basedOn w:val="Normal"/>
    <w:link w:val="En-tteCar"/>
    <w:rsid w:val="005650E3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rsid w:val="005650E3"/>
    <w:pPr>
      <w:tabs>
        <w:tab w:val="center" w:pos="4536"/>
        <w:tab w:val="right" w:pos="9072"/>
      </w:tabs>
    </w:pPr>
  </w:style>
  <w:style w:type="paragraph" w:styleId="Corpsdetexte2">
    <w:name w:val="Body Text 2"/>
    <w:basedOn w:val="Normal"/>
    <w:rsid w:val="005650E3"/>
    <w:pPr>
      <w:jc w:val="center"/>
    </w:pPr>
    <w:rPr>
      <w:rFonts w:ascii="Verdana" w:hAnsi="Verdana"/>
      <w:b/>
      <w:bCs/>
      <w:sz w:val="20"/>
    </w:rPr>
  </w:style>
  <w:style w:type="character" w:styleId="Lienhypertexte">
    <w:name w:val="Hyperlink"/>
    <w:basedOn w:val="Policepardfaut"/>
    <w:rsid w:val="005650E3"/>
    <w:rPr>
      <w:color w:val="0000FF"/>
      <w:u w:val="single"/>
    </w:rPr>
  </w:style>
  <w:style w:type="paragraph" w:styleId="Corpsdetexte">
    <w:name w:val="Body Text"/>
    <w:basedOn w:val="Normal"/>
    <w:rsid w:val="005650E3"/>
    <w:rPr>
      <w:rFonts w:ascii="Verdana" w:hAnsi="Verdana"/>
      <w:b/>
      <w:bCs/>
      <w:sz w:val="20"/>
    </w:rPr>
  </w:style>
  <w:style w:type="paragraph" w:styleId="Corpsdetexte3">
    <w:name w:val="Body Text 3"/>
    <w:basedOn w:val="Normal"/>
    <w:rsid w:val="005650E3"/>
    <w:rPr>
      <w:rFonts w:ascii="Verdana" w:hAnsi="Verdana"/>
      <w:sz w:val="18"/>
    </w:rPr>
  </w:style>
  <w:style w:type="paragraph" w:styleId="Retraitcorpsdetexte">
    <w:name w:val="Body Text Indent"/>
    <w:basedOn w:val="Normal"/>
    <w:rsid w:val="005650E3"/>
    <w:pPr>
      <w:ind w:left="-120"/>
    </w:pPr>
    <w:rPr>
      <w:rFonts w:ascii="Verdana" w:hAnsi="Verdana"/>
      <w:color w:val="FF0000"/>
      <w:sz w:val="18"/>
    </w:rPr>
  </w:style>
  <w:style w:type="character" w:styleId="Numrodepage">
    <w:name w:val="page number"/>
    <w:basedOn w:val="Policepardfaut"/>
    <w:rsid w:val="005650E3"/>
  </w:style>
  <w:style w:type="paragraph" w:styleId="Normalcentr">
    <w:name w:val="Block Text"/>
    <w:basedOn w:val="Normal"/>
    <w:rsid w:val="005650E3"/>
    <w:pPr>
      <w:ind w:left="180" w:right="72"/>
      <w:jc w:val="both"/>
    </w:pPr>
    <w:rPr>
      <w:rFonts w:ascii="Arial" w:hAnsi="Arial" w:cs="Arial"/>
      <w:color w:val="C0C0C0"/>
      <w:sz w:val="16"/>
    </w:rPr>
  </w:style>
  <w:style w:type="paragraph" w:styleId="Retraitcorpsdetexte2">
    <w:name w:val="Body Text Indent 2"/>
    <w:basedOn w:val="Normal"/>
    <w:rsid w:val="005650E3"/>
    <w:pPr>
      <w:ind w:left="960"/>
      <w:jc w:val="both"/>
    </w:pPr>
    <w:rPr>
      <w:rFonts w:ascii="Verdana" w:hAnsi="Verdana" w:cs="Arial"/>
      <w:sz w:val="16"/>
      <w:szCs w:val="16"/>
    </w:rPr>
  </w:style>
  <w:style w:type="paragraph" w:styleId="Textedebulles">
    <w:name w:val="Balloon Text"/>
    <w:basedOn w:val="Normal"/>
    <w:rsid w:val="005650E3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rsid w:val="005650E3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5650E3"/>
    <w:pPr>
      <w:ind w:left="720"/>
      <w:contextualSpacing/>
    </w:pPr>
  </w:style>
  <w:style w:type="paragraph" w:styleId="En-ttedetabledesmatires">
    <w:name w:val="TOC Heading"/>
    <w:basedOn w:val="Titre1"/>
    <w:next w:val="Normal"/>
    <w:qFormat/>
    <w:rsid w:val="005650E3"/>
    <w:pPr>
      <w:keepLines/>
      <w:spacing w:before="480" w:line="276" w:lineRule="auto"/>
      <w:outlineLvl w:val="9"/>
    </w:pPr>
    <w:rPr>
      <w:rFonts w:ascii="Cambria" w:hAnsi="Cambria"/>
      <w:color w:val="365F91"/>
      <w:sz w:val="28"/>
      <w:szCs w:val="28"/>
      <w:lang w:eastAsia="en-US"/>
    </w:rPr>
  </w:style>
  <w:style w:type="paragraph" w:styleId="TM1">
    <w:name w:val="toc 1"/>
    <w:basedOn w:val="Normal"/>
    <w:next w:val="Normal"/>
    <w:autoRedefine/>
    <w:semiHidden/>
    <w:rsid w:val="005650E3"/>
  </w:style>
  <w:style w:type="table" w:styleId="Grilledutableau">
    <w:name w:val="Table Grid"/>
    <w:basedOn w:val="TableauNormal"/>
    <w:rsid w:val="00BA002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grey">
    <w:name w:val="grey"/>
    <w:basedOn w:val="Normal"/>
    <w:rsid w:val="00F55A8E"/>
    <w:pPr>
      <w:spacing w:before="100" w:beforeAutospacing="1" w:after="100" w:afterAutospacing="1"/>
    </w:pPr>
  </w:style>
  <w:style w:type="paragraph" w:styleId="NormalWeb">
    <w:name w:val="Normal (Web)"/>
    <w:basedOn w:val="Normal"/>
    <w:uiPriority w:val="99"/>
    <w:unhideWhenUsed/>
    <w:rsid w:val="008372CC"/>
    <w:pPr>
      <w:spacing w:line="240" w:lineRule="atLeast"/>
    </w:pPr>
    <w:rPr>
      <w:rFonts w:ascii="Arial" w:hAnsi="Arial" w:cs="Arial"/>
      <w:color w:val="666666"/>
      <w:sz w:val="17"/>
      <w:szCs w:val="17"/>
    </w:rPr>
  </w:style>
  <w:style w:type="character" w:styleId="lev">
    <w:name w:val="Strong"/>
    <w:basedOn w:val="Policepardfaut"/>
    <w:uiPriority w:val="22"/>
    <w:qFormat/>
    <w:rsid w:val="008372CC"/>
    <w:rPr>
      <w:b/>
      <w:bCs/>
    </w:rPr>
  </w:style>
  <w:style w:type="character" w:customStyle="1" w:styleId="hps">
    <w:name w:val="hps"/>
    <w:basedOn w:val="Policepardfaut"/>
    <w:rsid w:val="006F3F1E"/>
  </w:style>
  <w:style w:type="character" w:customStyle="1" w:styleId="En-tteCar">
    <w:name w:val="En-tête Car"/>
    <w:aliases w:val="Header_En tete Car"/>
    <w:basedOn w:val="Policepardfaut"/>
    <w:link w:val="En-tte"/>
    <w:rsid w:val="00154144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7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4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45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712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93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15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2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122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6541169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72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0067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37675287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4310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1178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50029834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1062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653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27616802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9102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05648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43082538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49152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3590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7957730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73339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7423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34486325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086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5697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90586671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0969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69701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7797983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6637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7774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991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640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07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3774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9020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910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68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1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55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538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8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82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70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572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265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6459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5480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6871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60864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BDBEC0"/>
                                        <w:left w:val="single" w:sz="6" w:space="15" w:color="BDBEC0"/>
                                        <w:bottom w:val="single" w:sz="6" w:space="0" w:color="BDBEC0"/>
                                        <w:right w:val="single" w:sz="6" w:space="15" w:color="BDBEC0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if.INGECENTRE2021\Desktop\FRM-007-B%20-%20Fiche%20machine.dotx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6562C5-A003-4C8A-87CD-7ADB5F012D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FRM-007-B - Fiche machine.dotx</Template>
  <TotalTime>6</TotalTime>
  <Pages>22</Pages>
  <Words>335</Words>
  <Characters>1531</Characters>
  <Application>Microsoft Office Word</Application>
  <DocSecurity>0</DocSecurity>
  <Lines>12</Lines>
  <Paragraphs>3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Fiche machine</vt:lpstr>
      <vt:lpstr>OFFRE DE PRIX</vt:lpstr>
    </vt:vector>
  </TitlesOfParts>
  <Company>xx</Company>
  <LinksUpToDate>false</LinksUpToDate>
  <CharactersWithSpaces>1863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Fiche machine</dc:title>
  <dc:creator>Administratif</dc:creator>
  <cp:lastModifiedBy>Fabrice Desmet</cp:lastModifiedBy>
  <cp:revision>3</cp:revision>
  <cp:lastPrinted>2025-10-07T06:31:00Z</cp:lastPrinted>
  <dcterms:created xsi:type="dcterms:W3CDTF">2025-09-16T14:18:00Z</dcterms:created>
  <dcterms:modified xsi:type="dcterms:W3CDTF">2025-10-07T06:32:00Z</dcterms:modified>
</cp:coreProperties>
</file>