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91621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  <w:b/>
          <w:sz w:val="32"/>
          <w:szCs w:val="32"/>
        </w:rPr>
      </w:pPr>
      <w:r w:rsidRPr="0006778F">
        <w:rPr>
          <w:rFonts w:ascii="HelveticaNeue" w:hAnsi="HelveticaNeue" w:cs="Arial"/>
          <w:b/>
          <w:sz w:val="32"/>
          <w:szCs w:val="32"/>
        </w:rPr>
        <w:t>Tri-blender</w:t>
      </w:r>
    </w:p>
    <w:p w14:paraId="0AB29648" w14:textId="77777777" w:rsidR="00582124" w:rsidRPr="00EE2F42" w:rsidRDefault="00582124" w:rsidP="00582124">
      <w:pPr>
        <w:tabs>
          <w:tab w:val="left" w:pos="7150"/>
        </w:tabs>
        <w:rPr>
          <w:rFonts w:ascii="Arial" w:hAnsi="Arial" w:cs="Arial"/>
          <w:b/>
        </w:rPr>
      </w:pPr>
    </w:p>
    <w:p w14:paraId="003BF4AB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Fabricant : Gillain &amp; Cie</w:t>
      </w:r>
    </w:p>
    <w:p w14:paraId="1725F38E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Numéro de série : GP1893</w:t>
      </w:r>
    </w:p>
    <w:p w14:paraId="25FD413E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1 cône Ø600mm avec orifice sortie Ø 80mm et raccord SMS</w:t>
      </w:r>
    </w:p>
    <w:p w14:paraId="7FBCA145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Flexibles inox tressés</w:t>
      </w:r>
    </w:p>
    <w:p w14:paraId="0283DDDD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</w:p>
    <w:p w14:paraId="17E31C43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  <w:u w:val="single"/>
        </w:rPr>
      </w:pPr>
      <w:r w:rsidRPr="0006778F">
        <w:rPr>
          <w:rFonts w:ascii="HelveticaNeue" w:hAnsi="HelveticaNeue" w:cs="Arial"/>
          <w:u w:val="single"/>
        </w:rPr>
        <w:t>Pompe centrifuge (la petite)</w:t>
      </w:r>
    </w:p>
    <w:p w14:paraId="7EBFF9ED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  <w:lang w:val="es-ES"/>
        </w:rPr>
      </w:pPr>
      <w:proofErr w:type="gramStart"/>
      <w:r w:rsidRPr="0006778F">
        <w:rPr>
          <w:rFonts w:ascii="HelveticaNeue" w:hAnsi="HelveticaNeue" w:cs="Arial"/>
          <w:lang w:val="es-ES"/>
        </w:rPr>
        <w:t>Marque :</w:t>
      </w:r>
      <w:proofErr w:type="gramEnd"/>
      <w:r w:rsidRPr="0006778F">
        <w:rPr>
          <w:rFonts w:ascii="HelveticaNeue" w:hAnsi="HelveticaNeue" w:cs="Arial"/>
          <w:lang w:val="es-ES"/>
        </w:rPr>
        <w:t xml:space="preserve"> </w:t>
      </w:r>
      <w:proofErr w:type="spellStart"/>
      <w:r w:rsidRPr="0006778F">
        <w:rPr>
          <w:rFonts w:ascii="HelveticaNeue" w:hAnsi="HelveticaNeue" w:cs="Arial"/>
          <w:lang w:val="es-ES"/>
        </w:rPr>
        <w:t>Inoxpa</w:t>
      </w:r>
      <w:proofErr w:type="spellEnd"/>
    </w:p>
    <w:p w14:paraId="25E3E3CC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  <w:lang w:val="es-ES"/>
        </w:rPr>
      </w:pPr>
      <w:proofErr w:type="gramStart"/>
      <w:r w:rsidRPr="0006778F">
        <w:rPr>
          <w:rFonts w:ascii="HelveticaNeue" w:hAnsi="HelveticaNeue" w:cs="Arial"/>
          <w:lang w:val="es-ES"/>
        </w:rPr>
        <w:t>Reference :</w:t>
      </w:r>
      <w:proofErr w:type="gramEnd"/>
      <w:r w:rsidRPr="0006778F">
        <w:rPr>
          <w:rFonts w:ascii="HelveticaNeue" w:hAnsi="HelveticaNeue" w:cs="Arial"/>
          <w:lang w:val="es-ES"/>
        </w:rPr>
        <w:t xml:space="preserve"> S-23E</w:t>
      </w:r>
    </w:p>
    <w:p w14:paraId="32A6D5C3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  <w:lang w:val="es-ES"/>
        </w:rPr>
      </w:pPr>
      <w:proofErr w:type="gramStart"/>
      <w:r w:rsidRPr="0006778F">
        <w:rPr>
          <w:rFonts w:ascii="HelveticaNeue" w:hAnsi="HelveticaNeue" w:cs="Arial"/>
          <w:lang w:val="es-ES"/>
        </w:rPr>
        <w:t>P :</w:t>
      </w:r>
      <w:proofErr w:type="gramEnd"/>
      <w:r w:rsidRPr="0006778F">
        <w:rPr>
          <w:rFonts w:ascii="HelveticaNeue" w:hAnsi="HelveticaNeue" w:cs="Arial"/>
          <w:lang w:val="es-ES"/>
        </w:rPr>
        <w:t xml:space="preserve"> 2.2 kW</w:t>
      </w:r>
    </w:p>
    <w:p w14:paraId="45636CB6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proofErr w:type="gramStart"/>
      <w:r w:rsidRPr="0006778F">
        <w:rPr>
          <w:rFonts w:ascii="HelveticaNeue" w:hAnsi="HelveticaNeue" w:cs="Arial"/>
        </w:rPr>
        <w:t>n</w:t>
      </w:r>
      <w:proofErr w:type="gramEnd"/>
      <w:r w:rsidRPr="0006778F">
        <w:rPr>
          <w:rFonts w:ascii="HelveticaNeue" w:hAnsi="HelveticaNeue" w:cs="Arial"/>
        </w:rPr>
        <w:t xml:space="preserve"> : 1500 t.min-1</w:t>
      </w:r>
    </w:p>
    <w:p w14:paraId="124E57EA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Débit max : 350 m3 /h</w:t>
      </w:r>
    </w:p>
    <w:p w14:paraId="628F5EA8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ab/>
      </w:r>
    </w:p>
    <w:p w14:paraId="312F4B24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  <w:u w:val="single"/>
        </w:rPr>
      </w:pPr>
      <w:r w:rsidRPr="0006778F">
        <w:rPr>
          <w:rFonts w:ascii="HelveticaNeue" w:hAnsi="HelveticaNeue" w:cs="Arial"/>
          <w:u w:val="single"/>
        </w:rPr>
        <w:t>Moteur pompe principale</w:t>
      </w:r>
    </w:p>
    <w:p w14:paraId="7E62846F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Marque : NA</w:t>
      </w:r>
    </w:p>
    <w:p w14:paraId="247F86CB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Modèle : M440</w:t>
      </w:r>
    </w:p>
    <w:p w14:paraId="4B62E5F3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P : 11 kW</w:t>
      </w:r>
    </w:p>
    <w:p w14:paraId="2C1C6AB4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proofErr w:type="gramStart"/>
      <w:r w:rsidRPr="0006778F">
        <w:rPr>
          <w:rFonts w:ascii="HelveticaNeue" w:hAnsi="HelveticaNeue" w:cs="Arial"/>
        </w:rPr>
        <w:t>n</w:t>
      </w:r>
      <w:proofErr w:type="gramEnd"/>
      <w:r w:rsidRPr="0006778F">
        <w:rPr>
          <w:rFonts w:ascii="HelveticaNeue" w:hAnsi="HelveticaNeue" w:cs="Arial"/>
        </w:rPr>
        <w:t xml:space="preserve"> : 2920 t.min-1</w:t>
      </w:r>
    </w:p>
    <w:p w14:paraId="5936438C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proofErr w:type="spellStart"/>
      <w:r w:rsidRPr="0006778F">
        <w:rPr>
          <w:rFonts w:ascii="HelveticaNeue" w:hAnsi="HelveticaNeue" w:cs="Arial"/>
        </w:rPr>
        <w:t>Debit</w:t>
      </w:r>
      <w:proofErr w:type="spellEnd"/>
      <w:r w:rsidRPr="0006778F">
        <w:rPr>
          <w:rFonts w:ascii="HelveticaNeue" w:hAnsi="HelveticaNeue" w:cs="Arial"/>
        </w:rPr>
        <w:t xml:space="preserve"> </w:t>
      </w:r>
      <w:proofErr w:type="gramStart"/>
      <w:r w:rsidRPr="0006778F">
        <w:rPr>
          <w:rFonts w:ascii="HelveticaNeue" w:hAnsi="HelveticaNeue" w:cs="Arial"/>
        </w:rPr>
        <w:t>max:</w:t>
      </w:r>
      <w:proofErr w:type="gramEnd"/>
      <w:r w:rsidRPr="0006778F">
        <w:rPr>
          <w:rFonts w:ascii="HelveticaNeue" w:hAnsi="HelveticaNeue" w:cs="Arial"/>
        </w:rPr>
        <w:t xml:space="preserve"> 65000 l/ h --- 9000 kg/h</w:t>
      </w:r>
    </w:p>
    <w:p w14:paraId="11CA28A1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</w:p>
    <w:p w14:paraId="13856901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 xml:space="preserve">Volume trémie supérieure : 40 litres </w:t>
      </w:r>
    </w:p>
    <w:p w14:paraId="001A0DE7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Dimensions hors tout (</w:t>
      </w:r>
      <w:proofErr w:type="spellStart"/>
      <w:r w:rsidRPr="0006778F">
        <w:rPr>
          <w:rFonts w:ascii="HelveticaNeue" w:hAnsi="HelveticaNeue" w:cs="Arial"/>
        </w:rPr>
        <w:t>Lxlxh</w:t>
      </w:r>
      <w:proofErr w:type="spellEnd"/>
      <w:r w:rsidRPr="0006778F">
        <w:rPr>
          <w:rFonts w:ascii="HelveticaNeue" w:hAnsi="HelveticaNeue" w:cs="Arial"/>
        </w:rPr>
        <w:t>) : 1275x850x1000mm</w:t>
      </w:r>
    </w:p>
    <w:p w14:paraId="029415C9" w14:textId="77777777" w:rsidR="00582124" w:rsidRPr="0006778F" w:rsidRDefault="00582124" w:rsidP="00582124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Incoterm : EXW</w:t>
      </w:r>
    </w:p>
    <w:p w14:paraId="6CB54733" w14:textId="5FEAD9CA" w:rsidR="00953588" w:rsidRPr="0006778F" w:rsidRDefault="00953588" w:rsidP="00953588">
      <w:pPr>
        <w:tabs>
          <w:tab w:val="left" w:pos="7150"/>
        </w:tabs>
        <w:rPr>
          <w:rFonts w:ascii="HelveticaNeue" w:hAnsi="HelveticaNeue" w:cs="Arial"/>
          <w:color w:val="0000FF"/>
          <w:sz w:val="28"/>
          <w:szCs w:val="28"/>
        </w:rPr>
      </w:pPr>
    </w:p>
    <w:p w14:paraId="6B64F8B1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  <w:b/>
          <w:bCs/>
          <w:sz w:val="32"/>
          <w:szCs w:val="32"/>
        </w:rPr>
      </w:pPr>
      <w:r w:rsidRPr="0006778F">
        <w:rPr>
          <w:rFonts w:ascii="HelveticaNeue" w:hAnsi="HelveticaNeue" w:cs="Arial"/>
          <w:b/>
          <w:bCs/>
          <w:sz w:val="32"/>
          <w:szCs w:val="32"/>
        </w:rPr>
        <w:t>Tri-blender</w:t>
      </w:r>
    </w:p>
    <w:p w14:paraId="1BA57CDD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</w:p>
    <w:p w14:paraId="36B3E6C1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Manufacturer: Gillain &amp; Cie</w:t>
      </w:r>
    </w:p>
    <w:p w14:paraId="2EA843FE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Serial number: GP1893</w:t>
      </w:r>
    </w:p>
    <w:p w14:paraId="084544DD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1 cone Ø600mm with Ø80mm outlet and SMS connection</w:t>
      </w:r>
    </w:p>
    <w:p w14:paraId="646F80BD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Braided stainless steel hoses</w:t>
      </w:r>
    </w:p>
    <w:p w14:paraId="24AAC42E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</w:p>
    <w:p w14:paraId="4634D34E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Centrifugal pump (the small one)</w:t>
      </w:r>
    </w:p>
    <w:p w14:paraId="739B32D2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 xml:space="preserve">Brand: </w:t>
      </w:r>
      <w:proofErr w:type="spellStart"/>
      <w:r w:rsidRPr="0006778F">
        <w:rPr>
          <w:rFonts w:ascii="HelveticaNeue" w:hAnsi="HelveticaNeue" w:cs="Arial"/>
        </w:rPr>
        <w:t>Inoxpa</w:t>
      </w:r>
      <w:proofErr w:type="spellEnd"/>
    </w:p>
    <w:p w14:paraId="23F99A2D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Reference: S-23E</w:t>
      </w:r>
    </w:p>
    <w:p w14:paraId="399C7BCD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P: 2.2 kW</w:t>
      </w:r>
    </w:p>
    <w:p w14:paraId="43463DF1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n: 1500 rpm</w:t>
      </w:r>
    </w:p>
    <w:p w14:paraId="78C3118D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Max. flow rate: 350 m³/h</w:t>
      </w:r>
    </w:p>
    <w:p w14:paraId="6E85479B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Main pump motor</w:t>
      </w:r>
    </w:p>
    <w:p w14:paraId="0A18E90B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Brand: NA</w:t>
      </w:r>
    </w:p>
    <w:p w14:paraId="78B0F57A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Model: M440</w:t>
      </w:r>
    </w:p>
    <w:p w14:paraId="37C64926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Power: 11 kW</w:t>
      </w:r>
    </w:p>
    <w:p w14:paraId="4CF10C26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Speed: 2920 rpm</w:t>
      </w:r>
    </w:p>
    <w:p w14:paraId="566BE35F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Max. flow rate: 65,000 l/h --- 9,000 kg/h</w:t>
      </w:r>
    </w:p>
    <w:p w14:paraId="03FE9DFD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</w:p>
    <w:p w14:paraId="59FFAAA8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 xml:space="preserve">Upper hopper capacity: 40 </w:t>
      </w:r>
      <w:proofErr w:type="spellStart"/>
      <w:r w:rsidRPr="0006778F">
        <w:rPr>
          <w:rFonts w:ascii="HelveticaNeue" w:hAnsi="HelveticaNeue" w:cs="Arial"/>
        </w:rPr>
        <w:t>litres</w:t>
      </w:r>
      <w:proofErr w:type="spellEnd"/>
      <w:r w:rsidRPr="0006778F">
        <w:rPr>
          <w:rFonts w:ascii="HelveticaNeue" w:hAnsi="HelveticaNeue" w:cs="Arial"/>
        </w:rPr>
        <w:t xml:space="preserve"> </w:t>
      </w:r>
    </w:p>
    <w:p w14:paraId="4042CE44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lastRenderedPageBreak/>
        <w:t>Overall dimensions (</w:t>
      </w:r>
      <w:proofErr w:type="spellStart"/>
      <w:r w:rsidRPr="0006778F">
        <w:rPr>
          <w:rFonts w:ascii="HelveticaNeue" w:hAnsi="HelveticaNeue" w:cs="Arial"/>
        </w:rPr>
        <w:t>LxWxH</w:t>
      </w:r>
      <w:proofErr w:type="spellEnd"/>
      <w:r w:rsidRPr="0006778F">
        <w:rPr>
          <w:rFonts w:ascii="HelveticaNeue" w:hAnsi="HelveticaNeue" w:cs="Arial"/>
        </w:rPr>
        <w:t>): 1275x850x1000mm</w:t>
      </w:r>
    </w:p>
    <w:p w14:paraId="5DEFDB5F" w14:textId="77777777" w:rsidR="0006778F" w:rsidRPr="0006778F" w:rsidRDefault="0006778F" w:rsidP="0006778F">
      <w:pPr>
        <w:tabs>
          <w:tab w:val="left" w:pos="7150"/>
        </w:tabs>
        <w:rPr>
          <w:rFonts w:ascii="HelveticaNeue" w:hAnsi="HelveticaNeue" w:cs="Arial"/>
        </w:rPr>
      </w:pPr>
      <w:r w:rsidRPr="0006778F">
        <w:rPr>
          <w:rFonts w:ascii="HelveticaNeue" w:hAnsi="HelveticaNeue" w:cs="Arial"/>
        </w:rPr>
        <w:t>Incoterms: EXW</w:t>
      </w:r>
    </w:p>
    <w:p w14:paraId="01795E33" w14:textId="77777777" w:rsidR="009E1EF6" w:rsidRPr="0006778F" w:rsidRDefault="009E1EF6" w:rsidP="00953588">
      <w:pPr>
        <w:tabs>
          <w:tab w:val="left" w:pos="7150"/>
        </w:tabs>
        <w:rPr>
          <w:rFonts w:ascii="HelveticaNeue" w:hAnsi="HelveticaNeue" w:cs="Arial"/>
        </w:rPr>
      </w:pPr>
    </w:p>
    <w:p w14:paraId="6903F18D" w14:textId="77777777" w:rsidR="00F157CD" w:rsidRPr="0006778F" w:rsidRDefault="00F157CD" w:rsidP="001C44E3">
      <w:pPr>
        <w:jc w:val="center"/>
        <w:rPr>
          <w:rFonts w:ascii="HelveticaNeue" w:hAnsi="HelveticaNeue" w:cs="Arial"/>
          <w:lang w:val="en-US"/>
        </w:rPr>
      </w:pPr>
    </w:p>
    <w:p w14:paraId="2E1D2061" w14:textId="211E7E73" w:rsidR="00F157CD" w:rsidRPr="00F157CD" w:rsidRDefault="00582124" w:rsidP="00582124">
      <w:pPr>
        <w:jc w:val="center"/>
        <w:rPr>
          <w:rFonts w:ascii="HelveticaNeue" w:hAnsi="HelveticaNeue" w:cs="Arial"/>
        </w:rPr>
      </w:pP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61765DA0" wp14:editId="7253B139">
            <wp:extent cx="6321425" cy="4740910"/>
            <wp:effectExtent l="0" t="0" r="3175" b="2540"/>
            <wp:docPr id="19326604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25DF33B5" wp14:editId="7B43C7C4">
            <wp:extent cx="6321425" cy="4740910"/>
            <wp:effectExtent l="0" t="0" r="3175" b="2540"/>
            <wp:docPr id="12891938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4EAE2D80" wp14:editId="40EA657A">
            <wp:extent cx="5403600" cy="7200000"/>
            <wp:effectExtent l="0" t="0" r="6985" b="1270"/>
            <wp:docPr id="3849101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4E918720" wp14:editId="29C9E1DB">
            <wp:extent cx="6321425" cy="4740910"/>
            <wp:effectExtent l="0" t="0" r="3175" b="2540"/>
            <wp:docPr id="19190381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3EC450EB" wp14:editId="3FD0012D">
            <wp:extent cx="6321425" cy="4740910"/>
            <wp:effectExtent l="0" t="0" r="3175" b="2540"/>
            <wp:docPr id="5002749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6D846C01" wp14:editId="24E6A837">
            <wp:extent cx="6321425" cy="4740910"/>
            <wp:effectExtent l="0" t="0" r="3175" b="2540"/>
            <wp:docPr id="196827007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370030E6" wp14:editId="41D509D3">
            <wp:extent cx="6321425" cy="4740910"/>
            <wp:effectExtent l="0" t="0" r="3175" b="2540"/>
            <wp:docPr id="190106699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1399B33E" wp14:editId="7F7EE2F0">
            <wp:extent cx="5403600" cy="7200000"/>
            <wp:effectExtent l="0" t="0" r="6985" b="1270"/>
            <wp:docPr id="56747213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33BA2BA9" wp14:editId="1A27AF5B">
            <wp:extent cx="5403600" cy="7200000"/>
            <wp:effectExtent l="0" t="0" r="6985" b="1270"/>
            <wp:docPr id="43133125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E389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1578BE63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542C979B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4DC105A0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074C44E3" w14:textId="77777777" w:rsidR="00CC3136" w:rsidRPr="00953588" w:rsidRDefault="00CC3136" w:rsidP="00582124">
      <w:pPr>
        <w:rPr>
          <w:rFonts w:ascii="HelveticaNeue" w:hAnsi="HelveticaNeue" w:cs="Arial"/>
          <w:noProof/>
        </w:rPr>
      </w:pPr>
    </w:p>
    <w:sectPr w:rsidR="00CC3136" w:rsidRPr="00953588" w:rsidSect="00154144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985" w:right="964" w:bottom="726" w:left="964" w:header="709" w:footer="488" w:gutter="0"/>
      <w:pgBorders w:offsetFrom="page">
        <w:top w:val="single" w:sz="4" w:space="24" w:color="00FFFF"/>
        <w:left w:val="single" w:sz="4" w:space="24" w:color="00FFFF"/>
        <w:bottom w:val="single" w:sz="4" w:space="24" w:color="00FFFF"/>
        <w:right w:val="single" w:sz="4" w:space="24" w:color="00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782A2" w14:textId="77777777" w:rsidR="00767D2E" w:rsidRDefault="00767D2E">
      <w:r>
        <w:separator/>
      </w:r>
    </w:p>
  </w:endnote>
  <w:endnote w:type="continuationSeparator" w:id="0">
    <w:p w14:paraId="2322E8DE" w14:textId="77777777" w:rsidR="00767D2E" w:rsidRDefault="0076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 bold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EC909" w14:textId="77777777" w:rsidR="00A0483E" w:rsidRDefault="00CB6F83" w:rsidP="00CB6F83">
    <w:pPr>
      <w:jc w:val="center"/>
      <w:rPr>
        <w:rFonts w:ascii="Arial" w:hAnsi="Arial" w:cs="Arial"/>
        <w:sz w:val="22"/>
        <w:szCs w:val="22"/>
      </w:rPr>
    </w:pPr>
    <w:proofErr w:type="spellStart"/>
    <w:r w:rsidRPr="00CB6F83">
      <w:rPr>
        <w:rFonts w:ascii="Arial" w:hAnsi="Arial" w:cs="Arial"/>
        <w:sz w:val="22"/>
        <w:szCs w:val="22"/>
      </w:rPr>
      <w:t>Inge</w:t>
    </w:r>
    <w:r w:rsidR="00F55226">
      <w:rPr>
        <w:rFonts w:ascii="Arial" w:hAnsi="Arial" w:cs="Arial"/>
        <w:sz w:val="22"/>
        <w:szCs w:val="22"/>
      </w:rPr>
      <w:t>centre</w:t>
    </w:r>
    <w:proofErr w:type="spellEnd"/>
    <w:r w:rsidR="000F7DFF" w:rsidRPr="00CB6F83">
      <w:rPr>
        <w:rFonts w:ascii="Arial" w:hAnsi="Arial" w:cs="Arial"/>
        <w:sz w:val="22"/>
        <w:szCs w:val="22"/>
      </w:rPr>
      <w:t xml:space="preserve"> </w:t>
    </w:r>
    <w:r w:rsidR="00A0483E">
      <w:rPr>
        <w:rFonts w:ascii="Arial" w:hAnsi="Arial" w:cs="Arial"/>
        <w:sz w:val="22"/>
        <w:szCs w:val="22"/>
      </w:rPr>
      <w:t xml:space="preserve">SAS </w:t>
    </w:r>
  </w:p>
  <w:p w14:paraId="73832872" w14:textId="77777777" w:rsidR="000F7DFF" w:rsidRPr="00CB6F83" w:rsidRDefault="00A0483E" w:rsidP="00CB6F83">
    <w:pPr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160 rue du Chêne de la Croix – 45520 GIDY - France</w:t>
    </w:r>
  </w:p>
  <w:p w14:paraId="09B396E0" w14:textId="77777777" w:rsidR="00EA5ED9" w:rsidRDefault="000F7DFF" w:rsidP="00A0483E">
    <w:pPr>
      <w:jc w:val="center"/>
      <w:rPr>
        <w:rFonts w:ascii="Arial" w:hAnsi="Arial" w:cs="Arial"/>
        <w:sz w:val="22"/>
        <w:szCs w:val="22"/>
      </w:rPr>
    </w:pPr>
    <w:r w:rsidRPr="00CB6F83">
      <w:rPr>
        <w:rFonts w:ascii="Arial" w:hAnsi="Arial" w:cs="Arial"/>
        <w:sz w:val="22"/>
        <w:szCs w:val="22"/>
      </w:rPr>
      <w:t xml:space="preserve">Téléphone : </w:t>
    </w:r>
    <w:r w:rsidR="00A0483E">
      <w:rPr>
        <w:rFonts w:ascii="Arial" w:hAnsi="Arial" w:cs="Arial"/>
        <w:sz w:val="22"/>
        <w:szCs w:val="22"/>
      </w:rPr>
      <w:t xml:space="preserve">+33 </w:t>
    </w:r>
    <w:r w:rsidRPr="00CB6F83">
      <w:rPr>
        <w:rFonts w:ascii="Arial" w:hAnsi="Arial" w:cs="Arial"/>
        <w:sz w:val="22"/>
        <w:szCs w:val="22"/>
      </w:rPr>
      <w:t>2</w:t>
    </w:r>
    <w:r w:rsidR="00CB6F83" w:rsidRPr="00CB6F83">
      <w:rPr>
        <w:rFonts w:ascii="Arial" w:hAnsi="Arial" w:cs="Arial"/>
        <w:sz w:val="22"/>
        <w:szCs w:val="22"/>
      </w:rPr>
      <w:t xml:space="preserve"> </w:t>
    </w:r>
    <w:r w:rsidRPr="00CB6F83">
      <w:rPr>
        <w:rFonts w:ascii="Arial" w:hAnsi="Arial" w:cs="Arial"/>
        <w:sz w:val="22"/>
        <w:szCs w:val="22"/>
      </w:rPr>
      <w:t>38</w:t>
    </w:r>
    <w:r w:rsidR="00CB6F83" w:rsidRPr="00CB6F83">
      <w:rPr>
        <w:rFonts w:ascii="Arial" w:hAnsi="Arial" w:cs="Arial"/>
        <w:sz w:val="22"/>
        <w:szCs w:val="22"/>
      </w:rPr>
      <w:t xml:space="preserve"> </w:t>
    </w:r>
    <w:r w:rsidRPr="00CB6F83">
      <w:rPr>
        <w:rFonts w:ascii="Arial" w:hAnsi="Arial" w:cs="Arial"/>
        <w:sz w:val="22"/>
        <w:szCs w:val="22"/>
      </w:rPr>
      <w:t>76</w:t>
    </w:r>
    <w:r w:rsidR="00CB6F83" w:rsidRPr="00CB6F83">
      <w:rPr>
        <w:rFonts w:ascii="Arial" w:hAnsi="Arial" w:cs="Arial"/>
        <w:sz w:val="22"/>
        <w:szCs w:val="22"/>
      </w:rPr>
      <w:t xml:space="preserve"> </w:t>
    </w:r>
    <w:r w:rsidRPr="00CB6F83">
      <w:rPr>
        <w:rFonts w:ascii="Arial" w:hAnsi="Arial" w:cs="Arial"/>
        <w:sz w:val="22"/>
        <w:szCs w:val="22"/>
      </w:rPr>
      <w:t>92</w:t>
    </w:r>
    <w:r w:rsidR="00CB6F83" w:rsidRPr="00CB6F83">
      <w:rPr>
        <w:rFonts w:ascii="Arial" w:hAnsi="Arial" w:cs="Arial"/>
        <w:sz w:val="22"/>
        <w:szCs w:val="22"/>
      </w:rPr>
      <w:t xml:space="preserve"> </w:t>
    </w:r>
    <w:r w:rsidRPr="00CB6F83">
      <w:rPr>
        <w:rFonts w:ascii="Arial" w:hAnsi="Arial" w:cs="Arial"/>
        <w:sz w:val="22"/>
        <w:szCs w:val="22"/>
      </w:rPr>
      <w:t>55</w:t>
    </w:r>
  </w:p>
  <w:p w14:paraId="49AFD3C9" w14:textId="77777777" w:rsidR="00154144" w:rsidRPr="00154144" w:rsidRDefault="00154144" w:rsidP="00CB6F83">
    <w:pPr>
      <w:pStyle w:val="Pieddepage"/>
      <w:jc w:val="center"/>
      <w:rPr>
        <w:rFonts w:ascii="Arial" w:hAnsi="Arial" w:cs="Arial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91A04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tbl>
    <w:tblPr>
      <w:tblpPr w:leftFromText="141" w:rightFromText="141" w:vertAnchor="text" w:horzAnchor="margin" w:tblpY="264"/>
      <w:tblW w:w="95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1"/>
      <w:gridCol w:w="2747"/>
      <w:gridCol w:w="1104"/>
      <w:gridCol w:w="3115"/>
      <w:gridCol w:w="1489"/>
    </w:tblGrid>
    <w:tr w:rsidR="000F7DFF" w14:paraId="549824B7" w14:textId="77777777">
      <w:trPr>
        <w:trHeight w:val="174"/>
      </w:trPr>
      <w:tc>
        <w:tcPr>
          <w:tcW w:w="1101" w:type="dxa"/>
          <w:vAlign w:val="center"/>
        </w:tcPr>
        <w:p w14:paraId="4AE7CB71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2747" w:type="dxa"/>
          <w:vAlign w:val="center"/>
        </w:tcPr>
        <w:p w14:paraId="39748C89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1104" w:type="dxa"/>
          <w:vAlign w:val="center"/>
        </w:tcPr>
        <w:p w14:paraId="47403F7B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3115" w:type="dxa"/>
          <w:vAlign w:val="center"/>
        </w:tcPr>
        <w:p w14:paraId="06D0381D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1489" w:type="dxa"/>
          <w:vAlign w:val="center"/>
        </w:tcPr>
        <w:p w14:paraId="7D056F9F" w14:textId="77777777" w:rsidR="000F7DFF" w:rsidRDefault="000F7DFF">
          <w:pPr>
            <w:jc w:val="right"/>
            <w:rPr>
              <w:rFonts w:ascii="Verdana" w:hAnsi="Verdana"/>
              <w:sz w:val="18"/>
              <w:szCs w:val="18"/>
            </w:rPr>
          </w:pPr>
          <w:r>
            <w:rPr>
              <w:rStyle w:val="Numrodepage"/>
              <w:rFonts w:ascii="Verdana" w:hAnsi="Verdana"/>
              <w:sz w:val="18"/>
            </w:rPr>
            <w:fldChar w:fldCharType="begin"/>
          </w:r>
          <w:r>
            <w:rPr>
              <w:rStyle w:val="Numrodepage"/>
              <w:rFonts w:ascii="Verdana" w:hAnsi="Verdana"/>
              <w:sz w:val="18"/>
            </w:rPr>
            <w:instrText xml:space="preserve"> PAGE </w:instrText>
          </w:r>
          <w:r>
            <w:rPr>
              <w:rStyle w:val="Numrodepage"/>
              <w:rFonts w:ascii="Verdana" w:hAnsi="Verdana"/>
              <w:sz w:val="18"/>
            </w:rPr>
            <w:fldChar w:fldCharType="separate"/>
          </w:r>
          <w:r>
            <w:rPr>
              <w:rStyle w:val="Numrodepage"/>
              <w:rFonts w:ascii="Verdana" w:hAnsi="Verdana"/>
              <w:noProof/>
              <w:sz w:val="18"/>
            </w:rPr>
            <w:t>1</w:t>
          </w:r>
          <w:r>
            <w:rPr>
              <w:rStyle w:val="Numrodepage"/>
              <w:rFonts w:ascii="Verdana" w:hAnsi="Verdana"/>
              <w:sz w:val="18"/>
            </w:rPr>
            <w:fldChar w:fldCharType="end"/>
          </w:r>
          <w:r>
            <w:rPr>
              <w:rStyle w:val="Numrodepage"/>
              <w:rFonts w:ascii="Verdana" w:hAnsi="Verdana"/>
              <w:sz w:val="18"/>
            </w:rPr>
            <w:t>/</w:t>
          </w:r>
          <w:r>
            <w:rPr>
              <w:rStyle w:val="Numrodepage"/>
              <w:rFonts w:ascii="Verdana" w:hAnsi="Verdana"/>
              <w:sz w:val="18"/>
            </w:rPr>
            <w:fldChar w:fldCharType="begin"/>
          </w:r>
          <w:r>
            <w:rPr>
              <w:rStyle w:val="Numrodepage"/>
              <w:rFonts w:ascii="Verdana" w:hAnsi="Verdana"/>
              <w:sz w:val="18"/>
            </w:rPr>
            <w:instrText xml:space="preserve"> NUMPAGES </w:instrText>
          </w:r>
          <w:r>
            <w:rPr>
              <w:rStyle w:val="Numrodepage"/>
              <w:rFonts w:ascii="Verdana" w:hAnsi="Verdana"/>
              <w:sz w:val="18"/>
            </w:rPr>
            <w:fldChar w:fldCharType="separate"/>
          </w:r>
          <w:r w:rsidR="00CB6F83">
            <w:rPr>
              <w:rStyle w:val="Numrodepage"/>
              <w:rFonts w:ascii="Verdana" w:hAnsi="Verdana"/>
              <w:noProof/>
              <w:sz w:val="18"/>
            </w:rPr>
            <w:t>1</w:t>
          </w:r>
          <w:r>
            <w:rPr>
              <w:rStyle w:val="Numrodepage"/>
              <w:rFonts w:ascii="Verdana" w:hAnsi="Verdana"/>
              <w:sz w:val="18"/>
            </w:rPr>
            <w:fldChar w:fldCharType="end"/>
          </w:r>
        </w:p>
      </w:tc>
    </w:tr>
  </w:tbl>
  <w:p w14:paraId="6BC5675B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0F1AF6F6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1880FA3C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270C927C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285C6BDA" w14:textId="77777777" w:rsidR="000F7DFF" w:rsidRDefault="000F7DFF">
    <w:pPr>
      <w:tabs>
        <w:tab w:val="left" w:pos="0"/>
      </w:tabs>
      <w:jc w:val="center"/>
      <w:rPr>
        <w:rFonts w:ascii="Arial" w:hAnsi="Arial" w:cs="Arial"/>
        <w:sz w:val="14"/>
      </w:rPr>
    </w:pPr>
    <w:proofErr w:type="spellStart"/>
    <w:proofErr w:type="gramStart"/>
    <w:r>
      <w:rPr>
        <w:rFonts w:ascii="Arial" w:hAnsi="Arial" w:cs="Arial"/>
        <w:b/>
        <w:bCs/>
        <w:sz w:val="18"/>
      </w:rPr>
      <w:t>ingépac</w:t>
    </w:r>
    <w:proofErr w:type="spellEnd"/>
    <w:proofErr w:type="gramEnd"/>
    <w:r>
      <w:rPr>
        <w:rFonts w:ascii="Arial" w:hAnsi="Arial" w:cs="Arial"/>
        <w:sz w:val="14"/>
      </w:rPr>
      <w:t>- 10 bis, route de saint Simon - 31 100 TOULOUSE</w:t>
    </w:r>
  </w:p>
  <w:p w14:paraId="7CA244A3" w14:textId="77777777" w:rsidR="000F7DFF" w:rsidRDefault="000F7DFF">
    <w:pPr>
      <w:tabs>
        <w:tab w:val="left" w:pos="0"/>
      </w:tabs>
      <w:ind w:right="-2"/>
      <w:jc w:val="center"/>
      <w:rPr>
        <w:rFonts w:ascii="Arial" w:hAnsi="Arial" w:cs="Arial"/>
        <w:sz w:val="14"/>
      </w:rPr>
    </w:pPr>
    <w:proofErr w:type="gramStart"/>
    <w:r>
      <w:rPr>
        <w:rFonts w:ascii="Arial" w:hAnsi="Arial" w:cs="Arial"/>
        <w:sz w:val="14"/>
      </w:rPr>
      <w:t>www.ingepac.com  -</w:t>
    </w:r>
    <w:proofErr w:type="gramEnd"/>
    <w:r>
      <w:rPr>
        <w:rFonts w:ascii="Arial" w:hAnsi="Arial" w:cs="Arial"/>
        <w:sz w:val="14"/>
      </w:rPr>
      <w:t xml:space="preserve"> tél. : 08 71 13 24 01 - Fax : 05 62 23 02 19</w:t>
    </w:r>
  </w:p>
  <w:p w14:paraId="78301520" w14:textId="77777777" w:rsidR="000F7DFF" w:rsidRDefault="000F7DFF">
    <w:pPr>
      <w:tabs>
        <w:tab w:val="left" w:pos="0"/>
      </w:tabs>
      <w:ind w:right="-2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  <w:t xml:space="preserve">Sarl au capital de 10 000 € - RCS Toulouse 480 619 808 - APE </w:t>
    </w:r>
    <w:smartTag w:uri="urn:schemas-microsoft-com:office:smarttags" w:element="metricconverter">
      <w:smartTagPr>
        <w:attr w:name="ProductID" w:val="742C"/>
      </w:smartTagPr>
      <w:r>
        <w:rPr>
          <w:rFonts w:ascii="Arial" w:hAnsi="Arial" w:cs="Arial"/>
          <w:sz w:val="14"/>
        </w:rPr>
        <w:t>742C</w:t>
      </w:r>
    </w:smartTag>
    <w:r>
      <w:rPr>
        <w:rFonts w:ascii="Arial" w:hAnsi="Arial" w:cs="Arial"/>
        <w:sz w:val="14"/>
      </w:rPr>
      <w:t xml:space="preserve"> – TVA FR 26 480 619 808</w:t>
    </w:r>
    <w:r>
      <w:rPr>
        <w:rFonts w:ascii="Arial" w:hAnsi="Arial" w:cs="Arial"/>
        <w:sz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7EB2E" w14:textId="77777777" w:rsidR="00767D2E" w:rsidRDefault="00767D2E">
      <w:r>
        <w:separator/>
      </w:r>
    </w:p>
  </w:footnote>
  <w:footnote w:type="continuationSeparator" w:id="0">
    <w:p w14:paraId="3F2D1D85" w14:textId="77777777" w:rsidR="00767D2E" w:rsidRDefault="00767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548DD4" w:themeColor="text2" w:themeTint="99"/>
        <w:left w:val="single" w:sz="4" w:space="0" w:color="548DD4" w:themeColor="text2" w:themeTint="99"/>
        <w:bottom w:val="single" w:sz="4" w:space="0" w:color="548DD4" w:themeColor="text2" w:themeTint="99"/>
        <w:right w:val="single" w:sz="4" w:space="0" w:color="548DD4" w:themeColor="text2" w:themeTint="99"/>
        <w:insideH w:val="single" w:sz="4" w:space="0" w:color="548DD4" w:themeColor="text2" w:themeTint="99"/>
        <w:insideV w:val="single" w:sz="4" w:space="0" w:color="548DD4" w:themeColor="text2" w:themeTint="99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62"/>
      <w:gridCol w:w="1683"/>
      <w:gridCol w:w="5258"/>
      <w:gridCol w:w="1665"/>
    </w:tblGrid>
    <w:tr w:rsidR="00B11CB5" w:rsidRPr="002E5B73" w14:paraId="423A2B39" w14:textId="77777777" w:rsidTr="00B11CB5">
      <w:trPr>
        <w:cantSplit/>
        <w:trHeight w:val="412"/>
        <w:jc w:val="center"/>
      </w:trPr>
      <w:tc>
        <w:tcPr>
          <w:tcW w:w="1392" w:type="dxa"/>
          <w:vMerge w:val="restart"/>
          <w:vAlign w:val="center"/>
        </w:tcPr>
        <w:p w14:paraId="4395899D" w14:textId="77777777" w:rsidR="00B11CB5" w:rsidRPr="002E5B73" w:rsidRDefault="00B11CB5" w:rsidP="00B11CB5">
          <w:pPr>
            <w:pStyle w:val="En-tte"/>
            <w:ind w:left="-38" w:right="-57"/>
            <w:jc w:val="center"/>
            <w:rPr>
              <w:rFonts w:cs="Arial"/>
              <w:szCs w:val="20"/>
            </w:rPr>
          </w:pPr>
          <w:bookmarkStart w:id="0" w:name="_Hlk78793911"/>
          <w:r w:rsidRPr="002E5B73">
            <w:rPr>
              <w:noProof/>
            </w:rPr>
            <w:drawing>
              <wp:inline distT="0" distB="0" distL="0" distR="0" wp14:anchorId="34179D2C" wp14:editId="08F56446">
                <wp:extent cx="550800" cy="720000"/>
                <wp:effectExtent l="0" t="0" r="1905" b="0"/>
                <wp:docPr id="60" name="Imag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001" r="230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8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1" w:type="dxa"/>
          <w:shd w:val="clear" w:color="auto" w:fill="BFBFBF" w:themeFill="background1" w:themeFillShade="BF"/>
          <w:vAlign w:val="center"/>
        </w:tcPr>
        <w:p w14:paraId="5ACD2C9E" w14:textId="77777777" w:rsidR="00B11CB5" w:rsidRPr="00E34B4F" w:rsidRDefault="00B11CB5" w:rsidP="00B11CB5">
          <w:pPr>
            <w:pStyle w:val="En-tte"/>
            <w:tabs>
              <w:tab w:val="clear" w:pos="4536"/>
              <w:tab w:val="clear" w:pos="9072"/>
            </w:tabs>
            <w:ind w:left="62" w:right="-57"/>
            <w:jc w:val="center"/>
            <w:rPr>
              <w:rFonts w:ascii="HelveticaNeue" w:hAnsi="HelveticaNeue"/>
              <w:bCs/>
              <w:sz w:val="20"/>
              <w:szCs w:val="20"/>
            </w:rPr>
          </w:pPr>
          <w:r w:rsidRPr="002E5B73">
            <w:rPr>
              <w:rFonts w:ascii="HelveticaNeue" w:hAnsi="HelveticaNeue" w:cs="Arial"/>
              <w:b/>
              <w:sz w:val="28"/>
              <w:szCs w:val="20"/>
            </w:rPr>
            <w:t>FRM-0</w:t>
          </w:r>
          <w:r>
            <w:rPr>
              <w:rFonts w:ascii="HelveticaNeue" w:hAnsi="HelveticaNeue" w:cs="Arial"/>
              <w:b/>
              <w:sz w:val="28"/>
              <w:szCs w:val="20"/>
            </w:rPr>
            <w:t>07</w:t>
          </w:r>
        </w:p>
      </w:tc>
      <w:tc>
        <w:tcPr>
          <w:tcW w:w="5385" w:type="dxa"/>
          <w:vMerge w:val="restart"/>
          <w:vAlign w:val="center"/>
        </w:tcPr>
        <w:p w14:paraId="0C358869" w14:textId="741876D2" w:rsidR="00B11CB5" w:rsidRPr="002E5B73" w:rsidRDefault="00582124" w:rsidP="00B11CB5">
          <w:pPr>
            <w:pStyle w:val="En-tte"/>
            <w:tabs>
              <w:tab w:val="clear" w:pos="4536"/>
              <w:tab w:val="clear" w:pos="9072"/>
            </w:tabs>
            <w:spacing w:line="276" w:lineRule="auto"/>
            <w:ind w:left="62" w:right="-57"/>
            <w:jc w:val="center"/>
            <w:rPr>
              <w:rFonts w:ascii="HelveticaNeue bold" w:hAnsi="HelveticaNeue bold"/>
              <w:b/>
              <w:sz w:val="40"/>
            </w:rPr>
          </w:pPr>
          <w:r>
            <w:rPr>
              <w:rFonts w:ascii="HelveticaNeue bold" w:hAnsi="HelveticaNeue bold"/>
              <w:b/>
              <w:sz w:val="40"/>
            </w:rPr>
            <w:t>TRI-BLENDER</w:t>
          </w:r>
        </w:p>
      </w:tc>
      <w:tc>
        <w:tcPr>
          <w:tcW w:w="1703" w:type="dxa"/>
          <w:vAlign w:val="center"/>
        </w:tcPr>
        <w:p w14:paraId="7CBEE3E8" w14:textId="77777777" w:rsidR="00B11CB5" w:rsidRPr="002E5B73" w:rsidRDefault="00B11CB5" w:rsidP="00B11CB5">
          <w:pPr>
            <w:pStyle w:val="En-tte"/>
            <w:tabs>
              <w:tab w:val="clear" w:pos="4536"/>
              <w:tab w:val="clear" w:pos="9072"/>
            </w:tabs>
            <w:ind w:left="-27"/>
            <w:jc w:val="center"/>
            <w:rPr>
              <w:rFonts w:ascii="HelveticaNeue" w:hAnsi="HelveticaNeue" w:cs="Arial"/>
              <w:b/>
              <w:sz w:val="28"/>
              <w:szCs w:val="20"/>
            </w:rPr>
          </w:pPr>
          <w:r w:rsidRPr="00E34B4F">
            <w:rPr>
              <w:rFonts w:ascii="HelveticaNeue" w:hAnsi="HelveticaNeue"/>
              <w:bCs/>
              <w:sz w:val="20"/>
              <w:szCs w:val="20"/>
            </w:rPr>
            <w:t xml:space="preserve">Fiche machine n° </w:t>
          </w:r>
        </w:p>
      </w:tc>
    </w:tr>
    <w:tr w:rsidR="00B11CB5" w:rsidRPr="002E5B73" w14:paraId="09CF0ED8" w14:textId="77777777" w:rsidTr="00B11CB5">
      <w:trPr>
        <w:cantSplit/>
        <w:trHeight w:val="506"/>
        <w:jc w:val="center"/>
      </w:trPr>
      <w:tc>
        <w:tcPr>
          <w:tcW w:w="1392" w:type="dxa"/>
          <w:vMerge/>
          <w:vAlign w:val="center"/>
        </w:tcPr>
        <w:p w14:paraId="4C9911EF" w14:textId="77777777" w:rsidR="00B11CB5" w:rsidRPr="002E5B73" w:rsidRDefault="00B11CB5" w:rsidP="00B11CB5">
          <w:pPr>
            <w:pStyle w:val="En-tte"/>
            <w:tabs>
              <w:tab w:val="clear" w:pos="4536"/>
            </w:tabs>
            <w:ind w:left="62" w:right="-57"/>
            <w:rPr>
              <w:b/>
            </w:rPr>
          </w:pPr>
        </w:p>
      </w:tc>
      <w:tc>
        <w:tcPr>
          <w:tcW w:w="1721" w:type="dxa"/>
          <w:shd w:val="clear" w:color="auto" w:fill="BFBFBF" w:themeFill="background1" w:themeFillShade="BF"/>
          <w:vAlign w:val="center"/>
        </w:tcPr>
        <w:p w14:paraId="2751CAB4" w14:textId="77777777" w:rsidR="00B11CB5" w:rsidRDefault="00B11CB5" w:rsidP="00B11CB5">
          <w:pPr>
            <w:pStyle w:val="En-tte"/>
            <w:tabs>
              <w:tab w:val="clear" w:pos="4536"/>
            </w:tabs>
            <w:jc w:val="center"/>
            <w:rPr>
              <w:rFonts w:ascii="HelveticaNeue bold" w:hAnsi="HelveticaNeue bold"/>
              <w:b/>
              <w:sz w:val="40"/>
            </w:rPr>
          </w:pPr>
          <w:r w:rsidRPr="002E5B73">
            <w:rPr>
              <w:rFonts w:ascii="HelveticaNeue" w:hAnsi="HelveticaNeue"/>
            </w:rPr>
            <w:t>Indice</w:t>
          </w:r>
          <w:r w:rsidRPr="002E5B73">
            <w:rPr>
              <w:rFonts w:ascii="HelveticaNeue" w:hAnsi="HelveticaNeue"/>
              <w:b/>
              <w:sz w:val="28"/>
            </w:rPr>
            <w:t xml:space="preserve"> </w:t>
          </w:r>
          <w:r w:rsidR="00A7241A">
            <w:rPr>
              <w:rFonts w:ascii="HelveticaNeue" w:hAnsi="HelveticaNeue"/>
              <w:b/>
              <w:sz w:val="28"/>
            </w:rPr>
            <w:t>D</w:t>
          </w:r>
        </w:p>
      </w:tc>
      <w:tc>
        <w:tcPr>
          <w:tcW w:w="5385" w:type="dxa"/>
          <w:vMerge/>
          <w:vAlign w:val="center"/>
        </w:tcPr>
        <w:p w14:paraId="07DA1CCF" w14:textId="77777777" w:rsidR="00B11CB5" w:rsidRPr="002E5B73" w:rsidRDefault="00B11CB5" w:rsidP="00B11CB5">
          <w:pPr>
            <w:pStyle w:val="En-tte"/>
            <w:tabs>
              <w:tab w:val="clear" w:pos="4536"/>
            </w:tabs>
            <w:ind w:left="62" w:right="-57"/>
            <w:jc w:val="center"/>
            <w:rPr>
              <w:b/>
            </w:rPr>
          </w:pPr>
        </w:p>
      </w:tc>
      <w:tc>
        <w:tcPr>
          <w:tcW w:w="1703" w:type="dxa"/>
          <w:vAlign w:val="center"/>
        </w:tcPr>
        <w:p w14:paraId="558FD444" w14:textId="63AAA0F8" w:rsidR="00B11CB5" w:rsidRPr="002E5B73" w:rsidRDefault="00582124" w:rsidP="00B11CB5">
          <w:pPr>
            <w:pStyle w:val="En-tte"/>
            <w:tabs>
              <w:tab w:val="clear" w:pos="4536"/>
              <w:tab w:val="clear" w:pos="9072"/>
              <w:tab w:val="center" w:pos="5400"/>
              <w:tab w:val="left" w:pos="7920"/>
            </w:tabs>
            <w:ind w:right="45"/>
            <w:jc w:val="center"/>
            <w:rPr>
              <w:rFonts w:ascii="HelveticaNeue" w:hAnsi="HelveticaNeue"/>
            </w:rPr>
          </w:pPr>
          <w:r>
            <w:rPr>
              <w:rFonts w:ascii="HelveticaNeue bold" w:hAnsi="HelveticaNeue bold"/>
              <w:b/>
              <w:sz w:val="40"/>
            </w:rPr>
            <w:t>3999</w:t>
          </w:r>
        </w:p>
      </w:tc>
    </w:tr>
    <w:tr w:rsidR="00B11CB5" w:rsidRPr="002E5B73" w14:paraId="4FCD8B50" w14:textId="77777777" w:rsidTr="00B11CB5">
      <w:trPr>
        <w:cantSplit/>
        <w:trHeight w:val="506"/>
        <w:jc w:val="center"/>
      </w:trPr>
      <w:tc>
        <w:tcPr>
          <w:tcW w:w="1392" w:type="dxa"/>
          <w:vMerge/>
          <w:vAlign w:val="center"/>
        </w:tcPr>
        <w:p w14:paraId="67793BA6" w14:textId="77777777" w:rsidR="00B11CB5" w:rsidRPr="002E5B73" w:rsidRDefault="00B11CB5" w:rsidP="00B11CB5">
          <w:pPr>
            <w:pStyle w:val="En-tte"/>
            <w:tabs>
              <w:tab w:val="clear" w:pos="4536"/>
            </w:tabs>
            <w:ind w:left="62" w:right="-57"/>
            <w:rPr>
              <w:b/>
            </w:rPr>
          </w:pPr>
        </w:p>
      </w:tc>
      <w:tc>
        <w:tcPr>
          <w:tcW w:w="1721" w:type="dxa"/>
          <w:vAlign w:val="center"/>
        </w:tcPr>
        <w:p w14:paraId="30F23E93" w14:textId="77777777" w:rsidR="00B11CB5" w:rsidRDefault="00B11CB5" w:rsidP="00B11CB5">
          <w:pPr>
            <w:pStyle w:val="En-tte"/>
            <w:tabs>
              <w:tab w:val="clear" w:pos="4536"/>
            </w:tabs>
            <w:ind w:left="-56"/>
            <w:jc w:val="center"/>
            <w:rPr>
              <w:rFonts w:ascii="HelveticaNeue" w:hAnsi="HelveticaNeue"/>
              <w:bCs/>
              <w:szCs w:val="22"/>
            </w:rPr>
          </w:pPr>
          <w:r w:rsidRPr="002E5B73">
            <w:rPr>
              <w:rFonts w:ascii="HelveticaNeue" w:hAnsi="HelveticaNeue"/>
            </w:rPr>
            <w:t xml:space="preserve">Page </w:t>
          </w:r>
          <w:r w:rsidRPr="002E5B73">
            <w:rPr>
              <w:rFonts w:ascii="HelveticaNeue" w:hAnsi="HelveticaNeue"/>
              <w:b/>
              <w:sz w:val="28"/>
            </w:rPr>
            <w:fldChar w:fldCharType="begin"/>
          </w:r>
          <w:r w:rsidRPr="002E5B73">
            <w:rPr>
              <w:rFonts w:ascii="HelveticaNeue" w:hAnsi="HelveticaNeue"/>
              <w:b/>
              <w:sz w:val="28"/>
            </w:rPr>
            <w:instrText xml:space="preserve"> PAGE </w:instrText>
          </w:r>
          <w:r w:rsidRPr="002E5B73">
            <w:rPr>
              <w:rFonts w:ascii="HelveticaNeue" w:hAnsi="HelveticaNeue"/>
              <w:b/>
              <w:sz w:val="28"/>
            </w:rPr>
            <w:fldChar w:fldCharType="separate"/>
          </w:r>
          <w:r w:rsidRPr="002E5B73">
            <w:rPr>
              <w:rFonts w:ascii="HelveticaNeue" w:hAnsi="HelveticaNeue"/>
              <w:b/>
              <w:sz w:val="28"/>
            </w:rPr>
            <w:t>1</w:t>
          </w:r>
          <w:r w:rsidRPr="002E5B73">
            <w:rPr>
              <w:rFonts w:ascii="HelveticaNeue" w:hAnsi="HelveticaNeue"/>
              <w:b/>
              <w:sz w:val="28"/>
            </w:rPr>
            <w:fldChar w:fldCharType="end"/>
          </w:r>
          <w:r w:rsidRPr="002E5B73">
            <w:rPr>
              <w:rFonts w:ascii="HelveticaNeue" w:hAnsi="HelveticaNeue"/>
              <w:b/>
              <w:sz w:val="28"/>
            </w:rPr>
            <w:t xml:space="preserve"> / </w:t>
          </w:r>
          <w:r w:rsidRPr="002E5B73">
            <w:rPr>
              <w:rFonts w:ascii="HelveticaNeue" w:hAnsi="HelveticaNeue"/>
              <w:b/>
              <w:sz w:val="28"/>
            </w:rPr>
            <w:fldChar w:fldCharType="begin"/>
          </w:r>
          <w:r w:rsidRPr="002E5B73">
            <w:rPr>
              <w:rFonts w:ascii="HelveticaNeue" w:hAnsi="HelveticaNeue"/>
              <w:b/>
              <w:sz w:val="28"/>
            </w:rPr>
            <w:instrText xml:space="preserve"> NUMPAGES </w:instrText>
          </w:r>
          <w:r w:rsidRPr="002E5B73">
            <w:rPr>
              <w:rFonts w:ascii="HelveticaNeue" w:hAnsi="HelveticaNeue"/>
              <w:b/>
              <w:sz w:val="28"/>
            </w:rPr>
            <w:fldChar w:fldCharType="separate"/>
          </w:r>
          <w:r w:rsidRPr="002E5B73">
            <w:rPr>
              <w:rFonts w:ascii="HelveticaNeue" w:hAnsi="HelveticaNeue"/>
              <w:b/>
              <w:sz w:val="28"/>
            </w:rPr>
            <w:t>6</w:t>
          </w:r>
          <w:r w:rsidRPr="002E5B73">
            <w:rPr>
              <w:rFonts w:ascii="HelveticaNeue" w:hAnsi="HelveticaNeue"/>
              <w:b/>
              <w:sz w:val="28"/>
            </w:rPr>
            <w:fldChar w:fldCharType="end"/>
          </w:r>
        </w:p>
      </w:tc>
      <w:tc>
        <w:tcPr>
          <w:tcW w:w="5385" w:type="dxa"/>
          <w:vMerge/>
          <w:vAlign w:val="center"/>
        </w:tcPr>
        <w:p w14:paraId="58575D20" w14:textId="77777777" w:rsidR="00B11CB5" w:rsidRPr="002E5B73" w:rsidRDefault="00B11CB5" w:rsidP="00B11CB5">
          <w:pPr>
            <w:pStyle w:val="En-tte"/>
            <w:tabs>
              <w:tab w:val="clear" w:pos="4536"/>
            </w:tabs>
            <w:ind w:left="62" w:right="-57"/>
            <w:jc w:val="center"/>
            <w:rPr>
              <w:b/>
              <w:sz w:val="28"/>
            </w:rPr>
          </w:pPr>
        </w:p>
      </w:tc>
      <w:tc>
        <w:tcPr>
          <w:tcW w:w="1703" w:type="dxa"/>
          <w:vAlign w:val="center"/>
        </w:tcPr>
        <w:p w14:paraId="2A9C78A8" w14:textId="1468C7A6" w:rsidR="00B11CB5" w:rsidRPr="002E5B73" w:rsidRDefault="00B11CB5" w:rsidP="00B11CB5">
          <w:pPr>
            <w:pStyle w:val="En-tte"/>
            <w:tabs>
              <w:tab w:val="clear" w:pos="4536"/>
              <w:tab w:val="clear" w:pos="9072"/>
              <w:tab w:val="center" w:pos="5400"/>
              <w:tab w:val="left" w:pos="7920"/>
            </w:tabs>
            <w:ind w:right="45"/>
            <w:jc w:val="center"/>
            <w:rPr>
              <w:rFonts w:ascii="HelveticaNeue" w:hAnsi="HelveticaNeue"/>
            </w:rPr>
          </w:pPr>
          <w:r>
            <w:rPr>
              <w:rFonts w:ascii="HelveticaNeue" w:hAnsi="HelveticaNeue"/>
              <w:bCs/>
              <w:szCs w:val="22"/>
            </w:rPr>
            <w:t>Version :</w:t>
          </w:r>
          <w:r w:rsidRPr="002E5B73">
            <w:rPr>
              <w:rFonts w:ascii="HelveticaNeue" w:hAnsi="HelveticaNeue"/>
              <w:bCs/>
              <w:szCs w:val="22"/>
            </w:rPr>
            <w:t xml:space="preserve"> </w:t>
          </w:r>
          <w:r w:rsidR="00582124">
            <w:rPr>
              <w:rFonts w:ascii="HelveticaNeue" w:hAnsi="HelveticaNeue"/>
              <w:b/>
              <w:szCs w:val="22"/>
            </w:rPr>
            <w:t>1.1</w:t>
          </w:r>
        </w:p>
      </w:tc>
    </w:tr>
    <w:bookmarkEnd w:id="0"/>
  </w:tbl>
  <w:p w14:paraId="1B666471" w14:textId="77777777" w:rsidR="00CB6F83" w:rsidRDefault="00CB6F83" w:rsidP="0015414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EF753" w14:textId="77777777" w:rsidR="000F7DFF" w:rsidRDefault="000F7DFF">
    <w:pPr>
      <w:pStyle w:val="En-tt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48940" wp14:editId="33E24274">
              <wp:simplePos x="0" y="0"/>
              <wp:positionH relativeFrom="column">
                <wp:posOffset>-304800</wp:posOffset>
              </wp:positionH>
              <wp:positionV relativeFrom="paragraph">
                <wp:posOffset>1136015</wp:posOffset>
              </wp:positionV>
              <wp:extent cx="6477000" cy="8229600"/>
              <wp:effectExtent l="0" t="0" r="19050" b="19050"/>
              <wp:wrapNone/>
              <wp:docPr id="13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7000" cy="8229600"/>
                      </a:xfrm>
                      <a:custGeom>
                        <a:avLst/>
                        <a:gdLst>
                          <a:gd name="T0" fmla="*/ 0 w 6775"/>
                          <a:gd name="T1" fmla="*/ 0 h 5623"/>
                          <a:gd name="T2" fmla="*/ 0 w 6775"/>
                          <a:gd name="T3" fmla="*/ 5623 h 5623"/>
                          <a:gd name="T4" fmla="*/ 6775 w 6775"/>
                          <a:gd name="T5" fmla="*/ 5623 h 56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775" h="5623">
                            <a:moveTo>
                              <a:pt x="0" y="0"/>
                            </a:moveTo>
                            <a:lnTo>
                              <a:pt x="0" y="5623"/>
                            </a:lnTo>
                            <a:lnTo>
                              <a:pt x="6775" y="5623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3F963" id="Freeform 25" o:spid="_x0000_s1026" style="position:absolute;margin-left:-24pt;margin-top:89.45pt;width:510pt;height:9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75,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" path="m,l,5623r6775,e" filled="f" strokecolor="red" strokeweight="1.5pt">
              <v:path arrowok="t" o:connecttype="custom" o:connectlocs="0,0;0,8229600;6477000,8229600" o:connectangles="0,0,0"/>
            </v:shape>
          </w:pict>
        </mc:Fallback>
      </mc:AlternateContent>
    </w:r>
    <w:r>
      <w:rPr>
        <w:noProof/>
      </w:rPr>
      <w:drawing>
        <wp:inline distT="0" distB="0" distL="0" distR="0" wp14:anchorId="0A1C2CB1" wp14:editId="75EB3FE4">
          <wp:extent cx="1414145" cy="478155"/>
          <wp:effectExtent l="19050" t="0" r="0" b="0"/>
          <wp:docPr id="61" name="Image 2" descr="Copie de logo_ingep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opie de logo_ingepa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478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105"/>
        </w:tabs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850"/>
        </w:tabs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3163"/>
        </w:tabs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3340"/>
        </w:tabs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4085"/>
        </w:tabs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4830"/>
        </w:tabs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5575"/>
        </w:tabs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6320"/>
        </w:tabs>
      </w:pPr>
      <w:rPr>
        <w:rFonts w:ascii="Symbol" w:hAnsi="Symbol"/>
        <w:b/>
      </w:rPr>
    </w:lvl>
  </w:abstractNum>
  <w:abstractNum w:abstractNumId="2" w15:restartNumberingAfterBreak="0">
    <w:nsid w:val="00834EE4"/>
    <w:multiLevelType w:val="multilevel"/>
    <w:tmpl w:val="6972AB94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-%2"/>
      <w:lvlJc w:val="left"/>
      <w:pPr>
        <w:tabs>
          <w:tab w:val="num" w:pos="600"/>
        </w:tabs>
        <w:ind w:left="60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80"/>
        </w:tabs>
        <w:ind w:left="4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600"/>
        </w:tabs>
        <w:ind w:left="6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840"/>
        </w:tabs>
        <w:ind w:left="8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960"/>
        </w:tabs>
        <w:ind w:left="96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200"/>
        </w:tabs>
        <w:ind w:left="1200" w:hanging="2160"/>
      </w:pPr>
      <w:rPr>
        <w:rFonts w:hint="default"/>
      </w:rPr>
    </w:lvl>
  </w:abstractNum>
  <w:abstractNum w:abstractNumId="3" w15:restartNumberingAfterBreak="0">
    <w:nsid w:val="03F20F5C"/>
    <w:multiLevelType w:val="hybridMultilevel"/>
    <w:tmpl w:val="CE809B5C"/>
    <w:lvl w:ilvl="0" w:tplc="87DEDEC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146E8"/>
    <w:multiLevelType w:val="hybridMultilevel"/>
    <w:tmpl w:val="EA8223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F6486A"/>
    <w:multiLevelType w:val="multilevel"/>
    <w:tmpl w:val="194E34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0DC8603E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7" w15:restartNumberingAfterBreak="0">
    <w:nsid w:val="0F9C1726"/>
    <w:multiLevelType w:val="hybridMultilevel"/>
    <w:tmpl w:val="A990956E"/>
    <w:lvl w:ilvl="0" w:tplc="7278E914">
      <w:start w:val="2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2B8B26C">
      <w:start w:val="3"/>
      <w:numFmt w:val="decimal"/>
      <w:lvlText w:val="%2-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8" w15:restartNumberingAfterBreak="0">
    <w:nsid w:val="187A3FFD"/>
    <w:multiLevelType w:val="multilevel"/>
    <w:tmpl w:val="0854ED4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89C4EF3"/>
    <w:multiLevelType w:val="hybridMultilevel"/>
    <w:tmpl w:val="65C4A05A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DEDEC4">
      <w:start w:val="5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1506E3"/>
    <w:multiLevelType w:val="hybridMultilevel"/>
    <w:tmpl w:val="1F708DC0"/>
    <w:lvl w:ilvl="0" w:tplc="DC983678">
      <w:start w:val="2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0DB2AA1"/>
    <w:multiLevelType w:val="multilevel"/>
    <w:tmpl w:val="4AFE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B03DEA"/>
    <w:multiLevelType w:val="hybridMultilevel"/>
    <w:tmpl w:val="850222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E7D87"/>
    <w:multiLevelType w:val="hybridMultilevel"/>
    <w:tmpl w:val="F4A29AC0"/>
    <w:lvl w:ilvl="0" w:tplc="93BADECC">
      <w:numFmt w:val="bullet"/>
      <w:lvlText w:val="-"/>
      <w:lvlJc w:val="left"/>
      <w:pPr>
        <w:tabs>
          <w:tab w:val="num" w:pos="-120"/>
        </w:tabs>
        <w:ind w:left="-1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14" w15:restartNumberingAfterBreak="0">
    <w:nsid w:val="30166DA2"/>
    <w:multiLevelType w:val="hybridMultilevel"/>
    <w:tmpl w:val="06345DE0"/>
    <w:lvl w:ilvl="0" w:tplc="5D9A5458">
      <w:start w:val="4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B1315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16" w15:restartNumberingAfterBreak="0">
    <w:nsid w:val="362039FB"/>
    <w:multiLevelType w:val="hybridMultilevel"/>
    <w:tmpl w:val="21309D68"/>
    <w:lvl w:ilvl="0" w:tplc="87DEDEC4">
      <w:start w:val="5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7894526"/>
    <w:multiLevelType w:val="multilevel"/>
    <w:tmpl w:val="15189892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3A6E5FA4"/>
    <w:multiLevelType w:val="hybridMultilevel"/>
    <w:tmpl w:val="CDBA074C"/>
    <w:lvl w:ilvl="0" w:tplc="BDF0199C">
      <w:start w:val="8"/>
      <w:numFmt w:val="decimal"/>
      <w:lvlText w:val="%1-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9" w15:restartNumberingAfterBreak="0">
    <w:nsid w:val="3B00231F"/>
    <w:multiLevelType w:val="hybridMultilevel"/>
    <w:tmpl w:val="873230E6"/>
    <w:lvl w:ilvl="0" w:tplc="5302C642">
      <w:start w:val="4"/>
      <w:numFmt w:val="decimal"/>
      <w:lvlText w:val="%1-"/>
      <w:lvlJc w:val="left"/>
      <w:pPr>
        <w:tabs>
          <w:tab w:val="num" w:pos="2844"/>
        </w:tabs>
        <w:ind w:left="28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20" w15:restartNumberingAfterBreak="0">
    <w:nsid w:val="3D622A4D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21" w15:restartNumberingAfterBreak="0">
    <w:nsid w:val="40A52932"/>
    <w:multiLevelType w:val="hybridMultilevel"/>
    <w:tmpl w:val="167E28DC"/>
    <w:lvl w:ilvl="0" w:tplc="87DEDEC4">
      <w:start w:val="5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1B75512"/>
    <w:multiLevelType w:val="hybridMultilevel"/>
    <w:tmpl w:val="AE1848C4"/>
    <w:lvl w:ilvl="0" w:tplc="E100746C">
      <w:start w:val="3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0"/>
        </w:tabs>
        <w:ind w:left="6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23" w15:restartNumberingAfterBreak="0">
    <w:nsid w:val="457A29C9"/>
    <w:multiLevelType w:val="hybridMultilevel"/>
    <w:tmpl w:val="7D90840C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B0680E"/>
    <w:multiLevelType w:val="hybridMultilevel"/>
    <w:tmpl w:val="9348A072"/>
    <w:lvl w:ilvl="0" w:tplc="87DEDEC4">
      <w:start w:val="5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4A695557"/>
    <w:multiLevelType w:val="multilevel"/>
    <w:tmpl w:val="4826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3D4996"/>
    <w:multiLevelType w:val="hybridMultilevel"/>
    <w:tmpl w:val="71DEE61E"/>
    <w:lvl w:ilvl="0" w:tplc="75580A60">
      <w:start w:val="7"/>
      <w:numFmt w:val="decimal"/>
      <w:lvlText w:val="%1-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985FC5"/>
    <w:multiLevelType w:val="hybridMultilevel"/>
    <w:tmpl w:val="CEC603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46668"/>
    <w:multiLevelType w:val="hybridMultilevel"/>
    <w:tmpl w:val="DFD22F00"/>
    <w:lvl w:ilvl="0" w:tplc="AE1AA148">
      <w:start w:val="6"/>
      <w:numFmt w:val="decimal"/>
      <w:lvlText w:val="%1-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9E4EA7"/>
    <w:multiLevelType w:val="hybridMultilevel"/>
    <w:tmpl w:val="B1EA056C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1E5B03"/>
    <w:multiLevelType w:val="multilevel"/>
    <w:tmpl w:val="3E0C9D1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 w15:restartNumberingAfterBreak="0">
    <w:nsid w:val="62BD3357"/>
    <w:multiLevelType w:val="hybridMultilevel"/>
    <w:tmpl w:val="B19428B0"/>
    <w:lvl w:ilvl="0" w:tplc="8488F6A4">
      <w:start w:val="1"/>
      <w:numFmt w:val="decimal"/>
      <w:lvlText w:val="%1.1"/>
      <w:lvlJc w:val="left"/>
      <w:pPr>
        <w:ind w:left="7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7" w:hanging="360"/>
      </w:pPr>
    </w:lvl>
    <w:lvl w:ilvl="2" w:tplc="040C001B" w:tentative="1">
      <w:start w:val="1"/>
      <w:numFmt w:val="lowerRoman"/>
      <w:lvlText w:val="%3."/>
      <w:lvlJc w:val="right"/>
      <w:pPr>
        <w:ind w:left="2227" w:hanging="180"/>
      </w:pPr>
    </w:lvl>
    <w:lvl w:ilvl="3" w:tplc="040C000F" w:tentative="1">
      <w:start w:val="1"/>
      <w:numFmt w:val="decimal"/>
      <w:lvlText w:val="%4."/>
      <w:lvlJc w:val="left"/>
      <w:pPr>
        <w:ind w:left="2947" w:hanging="360"/>
      </w:pPr>
    </w:lvl>
    <w:lvl w:ilvl="4" w:tplc="040C0019" w:tentative="1">
      <w:start w:val="1"/>
      <w:numFmt w:val="lowerLetter"/>
      <w:lvlText w:val="%5."/>
      <w:lvlJc w:val="left"/>
      <w:pPr>
        <w:ind w:left="3667" w:hanging="360"/>
      </w:pPr>
    </w:lvl>
    <w:lvl w:ilvl="5" w:tplc="040C001B" w:tentative="1">
      <w:start w:val="1"/>
      <w:numFmt w:val="lowerRoman"/>
      <w:lvlText w:val="%6."/>
      <w:lvlJc w:val="right"/>
      <w:pPr>
        <w:ind w:left="4387" w:hanging="180"/>
      </w:pPr>
    </w:lvl>
    <w:lvl w:ilvl="6" w:tplc="040C000F" w:tentative="1">
      <w:start w:val="1"/>
      <w:numFmt w:val="decimal"/>
      <w:lvlText w:val="%7."/>
      <w:lvlJc w:val="left"/>
      <w:pPr>
        <w:ind w:left="5107" w:hanging="360"/>
      </w:pPr>
    </w:lvl>
    <w:lvl w:ilvl="7" w:tplc="040C0019" w:tentative="1">
      <w:start w:val="1"/>
      <w:numFmt w:val="lowerLetter"/>
      <w:lvlText w:val="%8."/>
      <w:lvlJc w:val="left"/>
      <w:pPr>
        <w:ind w:left="5827" w:hanging="360"/>
      </w:pPr>
    </w:lvl>
    <w:lvl w:ilvl="8" w:tplc="040C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2" w15:restartNumberingAfterBreak="0">
    <w:nsid w:val="63E62921"/>
    <w:multiLevelType w:val="hybridMultilevel"/>
    <w:tmpl w:val="CA2455BC"/>
    <w:lvl w:ilvl="0" w:tplc="2A58F104">
      <w:start w:val="3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0"/>
        </w:tabs>
        <w:ind w:left="6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33" w15:restartNumberingAfterBreak="0">
    <w:nsid w:val="6A3B22F8"/>
    <w:multiLevelType w:val="multilevel"/>
    <w:tmpl w:val="8E7CC7E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6C8159E5"/>
    <w:multiLevelType w:val="hybridMultilevel"/>
    <w:tmpl w:val="7AF464CE"/>
    <w:lvl w:ilvl="0" w:tplc="87DEDEC4">
      <w:start w:val="5"/>
      <w:numFmt w:val="bullet"/>
      <w:lvlText w:val="-"/>
      <w:lvlJc w:val="left"/>
      <w:pPr>
        <w:ind w:left="214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5" w15:restartNumberingAfterBreak="0">
    <w:nsid w:val="70DA18D7"/>
    <w:multiLevelType w:val="hybridMultilevel"/>
    <w:tmpl w:val="10E4405C"/>
    <w:lvl w:ilvl="0" w:tplc="0198A5B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204FD"/>
    <w:multiLevelType w:val="multilevel"/>
    <w:tmpl w:val="B16CF712"/>
    <w:lvl w:ilvl="0">
      <w:start w:val="1"/>
      <w:numFmt w:val="bullet"/>
      <w:lvlText w:val="-"/>
      <w:lvlJc w:val="left"/>
      <w:pPr>
        <w:ind w:left="1770" w:hanging="360"/>
      </w:pPr>
      <w:rPr>
        <w:rFonts w:ascii="Verdana" w:eastAsia="Times New Roman" w:hAnsi="Verdana" w:cs="Times New Roman" w:hint="default"/>
      </w:rPr>
    </w:lvl>
    <w:lvl w:ilvl="1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7" w15:restartNumberingAfterBreak="0">
    <w:nsid w:val="71E53632"/>
    <w:multiLevelType w:val="multilevel"/>
    <w:tmpl w:val="CD68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2590268"/>
    <w:multiLevelType w:val="multilevel"/>
    <w:tmpl w:val="0A8C1E2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 w15:restartNumberingAfterBreak="0">
    <w:nsid w:val="72E468E9"/>
    <w:multiLevelType w:val="hybridMultilevel"/>
    <w:tmpl w:val="5B72BA54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7107E5"/>
    <w:multiLevelType w:val="hybridMultilevel"/>
    <w:tmpl w:val="FA508F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C46911"/>
    <w:multiLevelType w:val="hybridMultilevel"/>
    <w:tmpl w:val="B16CF712"/>
    <w:lvl w:ilvl="0" w:tplc="9D54360C">
      <w:start w:val="1"/>
      <w:numFmt w:val="bullet"/>
      <w:lvlText w:val="-"/>
      <w:lvlJc w:val="left"/>
      <w:pPr>
        <w:ind w:left="177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2" w15:restartNumberingAfterBreak="0">
    <w:nsid w:val="7DF15AEE"/>
    <w:multiLevelType w:val="hybridMultilevel"/>
    <w:tmpl w:val="BAD2A796"/>
    <w:lvl w:ilvl="0" w:tplc="9CA01A1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37627262">
    <w:abstractNumId w:val="13"/>
  </w:num>
  <w:num w:numId="2" w16cid:durableId="910194421">
    <w:abstractNumId w:val="32"/>
  </w:num>
  <w:num w:numId="3" w16cid:durableId="299773685">
    <w:abstractNumId w:val="22"/>
  </w:num>
  <w:num w:numId="4" w16cid:durableId="828863062">
    <w:abstractNumId w:val="7"/>
  </w:num>
  <w:num w:numId="5" w16cid:durableId="994063563">
    <w:abstractNumId w:val="17"/>
  </w:num>
  <w:num w:numId="6" w16cid:durableId="492140231">
    <w:abstractNumId w:val="19"/>
  </w:num>
  <w:num w:numId="7" w16cid:durableId="1423911510">
    <w:abstractNumId w:val="18"/>
  </w:num>
  <w:num w:numId="8" w16cid:durableId="992295772">
    <w:abstractNumId w:val="2"/>
  </w:num>
  <w:num w:numId="9" w16cid:durableId="85153536">
    <w:abstractNumId w:val="26"/>
  </w:num>
  <w:num w:numId="10" w16cid:durableId="1769692298">
    <w:abstractNumId w:val="28"/>
  </w:num>
  <w:num w:numId="11" w16cid:durableId="418451653">
    <w:abstractNumId w:val="40"/>
  </w:num>
  <w:num w:numId="12" w16cid:durableId="957295994">
    <w:abstractNumId w:val="3"/>
  </w:num>
  <w:num w:numId="13" w16cid:durableId="258415727">
    <w:abstractNumId w:val="39"/>
  </w:num>
  <w:num w:numId="14" w16cid:durableId="1979259112">
    <w:abstractNumId w:val="9"/>
  </w:num>
  <w:num w:numId="15" w16cid:durableId="1096711309">
    <w:abstractNumId w:val="29"/>
  </w:num>
  <w:num w:numId="16" w16cid:durableId="1601596806">
    <w:abstractNumId w:val="23"/>
  </w:num>
  <w:num w:numId="17" w16cid:durableId="368384838">
    <w:abstractNumId w:val="21"/>
  </w:num>
  <w:num w:numId="18" w16cid:durableId="2101219433">
    <w:abstractNumId w:val="24"/>
  </w:num>
  <w:num w:numId="19" w16cid:durableId="1520389352">
    <w:abstractNumId w:val="16"/>
  </w:num>
  <w:num w:numId="20" w16cid:durableId="1379088959">
    <w:abstractNumId w:val="34"/>
  </w:num>
  <w:num w:numId="21" w16cid:durableId="1168179824">
    <w:abstractNumId w:val="5"/>
  </w:num>
  <w:num w:numId="22" w16cid:durableId="484709269">
    <w:abstractNumId w:val="30"/>
  </w:num>
  <w:num w:numId="23" w16cid:durableId="673336289">
    <w:abstractNumId w:val="1"/>
  </w:num>
  <w:num w:numId="24" w16cid:durableId="432557353">
    <w:abstractNumId w:val="41"/>
  </w:num>
  <w:num w:numId="25" w16cid:durableId="1304236794">
    <w:abstractNumId w:val="36"/>
  </w:num>
  <w:num w:numId="26" w16cid:durableId="85268372">
    <w:abstractNumId w:val="0"/>
  </w:num>
  <w:num w:numId="27" w16cid:durableId="1177159993">
    <w:abstractNumId w:val="27"/>
  </w:num>
  <w:num w:numId="28" w16cid:durableId="190805807">
    <w:abstractNumId w:val="42"/>
  </w:num>
  <w:num w:numId="29" w16cid:durableId="1496460811">
    <w:abstractNumId w:val="12"/>
  </w:num>
  <w:num w:numId="30" w16cid:durableId="264919915">
    <w:abstractNumId w:val="6"/>
  </w:num>
  <w:num w:numId="31" w16cid:durableId="1547333353">
    <w:abstractNumId w:val="4"/>
  </w:num>
  <w:num w:numId="32" w16cid:durableId="661662171">
    <w:abstractNumId w:val="31"/>
  </w:num>
  <w:num w:numId="33" w16cid:durableId="1872768935">
    <w:abstractNumId w:val="15"/>
  </w:num>
  <w:num w:numId="34" w16cid:durableId="1311130881">
    <w:abstractNumId w:val="20"/>
  </w:num>
  <w:num w:numId="35" w16cid:durableId="613830850">
    <w:abstractNumId w:val="8"/>
  </w:num>
  <w:num w:numId="36" w16cid:durableId="1576625130">
    <w:abstractNumId w:val="38"/>
  </w:num>
  <w:num w:numId="37" w16cid:durableId="1003238231">
    <w:abstractNumId w:val="33"/>
  </w:num>
  <w:num w:numId="38" w16cid:durableId="595942947">
    <w:abstractNumId w:val="10"/>
  </w:num>
  <w:num w:numId="39" w16cid:durableId="1172379345">
    <w:abstractNumId w:val="25"/>
  </w:num>
  <w:num w:numId="40" w16cid:durableId="1454593871">
    <w:abstractNumId w:val="11"/>
  </w:num>
  <w:num w:numId="41" w16cid:durableId="897401242">
    <w:abstractNumId w:val="37"/>
  </w:num>
  <w:num w:numId="42" w16cid:durableId="1476291359">
    <w:abstractNumId w:val="35"/>
  </w:num>
  <w:num w:numId="43" w16cid:durableId="9608437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F1"/>
    <w:rsid w:val="0000311B"/>
    <w:rsid w:val="00003E18"/>
    <w:rsid w:val="00003E4B"/>
    <w:rsid w:val="000064D9"/>
    <w:rsid w:val="00007428"/>
    <w:rsid w:val="00011550"/>
    <w:rsid w:val="00014053"/>
    <w:rsid w:val="000173EA"/>
    <w:rsid w:val="00020174"/>
    <w:rsid w:val="000336E1"/>
    <w:rsid w:val="00034DBD"/>
    <w:rsid w:val="000379F8"/>
    <w:rsid w:val="000400CE"/>
    <w:rsid w:val="00042969"/>
    <w:rsid w:val="000566C6"/>
    <w:rsid w:val="00061C13"/>
    <w:rsid w:val="0006778F"/>
    <w:rsid w:val="00073F2B"/>
    <w:rsid w:val="00074645"/>
    <w:rsid w:val="00082441"/>
    <w:rsid w:val="00087FC8"/>
    <w:rsid w:val="0009011B"/>
    <w:rsid w:val="0009027A"/>
    <w:rsid w:val="00091362"/>
    <w:rsid w:val="000938F8"/>
    <w:rsid w:val="000A042C"/>
    <w:rsid w:val="000A59BF"/>
    <w:rsid w:val="000A616B"/>
    <w:rsid w:val="000B4059"/>
    <w:rsid w:val="000C0262"/>
    <w:rsid w:val="000C7586"/>
    <w:rsid w:val="000D0F42"/>
    <w:rsid w:val="000D68BB"/>
    <w:rsid w:val="000D70E5"/>
    <w:rsid w:val="000E48BA"/>
    <w:rsid w:val="000F5C89"/>
    <w:rsid w:val="000F7DFF"/>
    <w:rsid w:val="00101965"/>
    <w:rsid w:val="00104C8C"/>
    <w:rsid w:val="001203F1"/>
    <w:rsid w:val="00123024"/>
    <w:rsid w:val="00123365"/>
    <w:rsid w:val="00123F6E"/>
    <w:rsid w:val="0013340C"/>
    <w:rsid w:val="001346A8"/>
    <w:rsid w:val="00144990"/>
    <w:rsid w:val="00151FF1"/>
    <w:rsid w:val="00152530"/>
    <w:rsid w:val="00154144"/>
    <w:rsid w:val="00154F5F"/>
    <w:rsid w:val="00155085"/>
    <w:rsid w:val="00161EF2"/>
    <w:rsid w:val="00171B71"/>
    <w:rsid w:val="00174B8D"/>
    <w:rsid w:val="00177A8C"/>
    <w:rsid w:val="001B153A"/>
    <w:rsid w:val="001B46A2"/>
    <w:rsid w:val="001C44E3"/>
    <w:rsid w:val="001D10E3"/>
    <w:rsid w:val="001D1CC7"/>
    <w:rsid w:val="001D1EF7"/>
    <w:rsid w:val="001D1FF7"/>
    <w:rsid w:val="001D30CA"/>
    <w:rsid w:val="001D53D7"/>
    <w:rsid w:val="001D5939"/>
    <w:rsid w:val="001E0532"/>
    <w:rsid w:val="001E3FB3"/>
    <w:rsid w:val="001F25EB"/>
    <w:rsid w:val="001F5F59"/>
    <w:rsid w:val="00202566"/>
    <w:rsid w:val="00204A1F"/>
    <w:rsid w:val="00206DD0"/>
    <w:rsid w:val="002074CF"/>
    <w:rsid w:val="00207D7B"/>
    <w:rsid w:val="00211EDB"/>
    <w:rsid w:val="00213251"/>
    <w:rsid w:val="0021645D"/>
    <w:rsid w:val="0022135C"/>
    <w:rsid w:val="00236B8C"/>
    <w:rsid w:val="00245786"/>
    <w:rsid w:val="00252F31"/>
    <w:rsid w:val="0025592A"/>
    <w:rsid w:val="002604C6"/>
    <w:rsid w:val="00263847"/>
    <w:rsid w:val="0027316B"/>
    <w:rsid w:val="002911B1"/>
    <w:rsid w:val="002916A1"/>
    <w:rsid w:val="00293D09"/>
    <w:rsid w:val="00296A3C"/>
    <w:rsid w:val="00297887"/>
    <w:rsid w:val="002A1A74"/>
    <w:rsid w:val="002A3348"/>
    <w:rsid w:val="002A46CB"/>
    <w:rsid w:val="002A61CD"/>
    <w:rsid w:val="002B3868"/>
    <w:rsid w:val="002B7607"/>
    <w:rsid w:val="002B7A08"/>
    <w:rsid w:val="002C0CAF"/>
    <w:rsid w:val="002D0C61"/>
    <w:rsid w:val="002D49E7"/>
    <w:rsid w:val="002E3FD1"/>
    <w:rsid w:val="002E5B73"/>
    <w:rsid w:val="002E5C4B"/>
    <w:rsid w:val="002F20E2"/>
    <w:rsid w:val="002F7788"/>
    <w:rsid w:val="003049DB"/>
    <w:rsid w:val="00305069"/>
    <w:rsid w:val="00305A81"/>
    <w:rsid w:val="0031038E"/>
    <w:rsid w:val="00310CE3"/>
    <w:rsid w:val="00310D30"/>
    <w:rsid w:val="0032131D"/>
    <w:rsid w:val="0034295E"/>
    <w:rsid w:val="00361EC2"/>
    <w:rsid w:val="00373EB3"/>
    <w:rsid w:val="00380BF1"/>
    <w:rsid w:val="003837BE"/>
    <w:rsid w:val="00384303"/>
    <w:rsid w:val="00385699"/>
    <w:rsid w:val="00386914"/>
    <w:rsid w:val="00391C2B"/>
    <w:rsid w:val="003960FC"/>
    <w:rsid w:val="00396B57"/>
    <w:rsid w:val="003A406D"/>
    <w:rsid w:val="003A58DB"/>
    <w:rsid w:val="003B1E32"/>
    <w:rsid w:val="003C6F8D"/>
    <w:rsid w:val="003D21E1"/>
    <w:rsid w:val="003D6971"/>
    <w:rsid w:val="003E2BC6"/>
    <w:rsid w:val="003E2E4C"/>
    <w:rsid w:val="003E3C4B"/>
    <w:rsid w:val="003E780D"/>
    <w:rsid w:val="003E78E7"/>
    <w:rsid w:val="003F16FE"/>
    <w:rsid w:val="003F3A87"/>
    <w:rsid w:val="003F514F"/>
    <w:rsid w:val="003F77BF"/>
    <w:rsid w:val="004005C8"/>
    <w:rsid w:val="00411677"/>
    <w:rsid w:val="00416A27"/>
    <w:rsid w:val="00423F32"/>
    <w:rsid w:val="00430536"/>
    <w:rsid w:val="0043058C"/>
    <w:rsid w:val="00430651"/>
    <w:rsid w:val="00434A54"/>
    <w:rsid w:val="0045658D"/>
    <w:rsid w:val="00461292"/>
    <w:rsid w:val="0046403F"/>
    <w:rsid w:val="00472667"/>
    <w:rsid w:val="00477E42"/>
    <w:rsid w:val="0048293B"/>
    <w:rsid w:val="0049606F"/>
    <w:rsid w:val="004A1D04"/>
    <w:rsid w:val="004A2551"/>
    <w:rsid w:val="004A2EE5"/>
    <w:rsid w:val="004A3B2C"/>
    <w:rsid w:val="004B2E6E"/>
    <w:rsid w:val="004C3041"/>
    <w:rsid w:val="004C39B8"/>
    <w:rsid w:val="004D1308"/>
    <w:rsid w:val="004F2F99"/>
    <w:rsid w:val="005016B7"/>
    <w:rsid w:val="00502525"/>
    <w:rsid w:val="00504105"/>
    <w:rsid w:val="005067FD"/>
    <w:rsid w:val="005071AE"/>
    <w:rsid w:val="00524DF5"/>
    <w:rsid w:val="00525CD2"/>
    <w:rsid w:val="0052717C"/>
    <w:rsid w:val="00532B27"/>
    <w:rsid w:val="00534F95"/>
    <w:rsid w:val="005368D6"/>
    <w:rsid w:val="00555D7A"/>
    <w:rsid w:val="00564F52"/>
    <w:rsid w:val="005650E3"/>
    <w:rsid w:val="00570FAC"/>
    <w:rsid w:val="00573635"/>
    <w:rsid w:val="0058173C"/>
    <w:rsid w:val="00582124"/>
    <w:rsid w:val="00590E27"/>
    <w:rsid w:val="005926F2"/>
    <w:rsid w:val="005931C7"/>
    <w:rsid w:val="005B0347"/>
    <w:rsid w:val="005B13CE"/>
    <w:rsid w:val="005B1806"/>
    <w:rsid w:val="005B3E5A"/>
    <w:rsid w:val="005D0820"/>
    <w:rsid w:val="005D5097"/>
    <w:rsid w:val="005D74BE"/>
    <w:rsid w:val="005E27C2"/>
    <w:rsid w:val="005E3DC5"/>
    <w:rsid w:val="005E5F10"/>
    <w:rsid w:val="005F65F1"/>
    <w:rsid w:val="0060307F"/>
    <w:rsid w:val="006033BD"/>
    <w:rsid w:val="00610E5C"/>
    <w:rsid w:val="006115AF"/>
    <w:rsid w:val="00612C0C"/>
    <w:rsid w:val="00612EA4"/>
    <w:rsid w:val="00614CF2"/>
    <w:rsid w:val="00616E46"/>
    <w:rsid w:val="00623C29"/>
    <w:rsid w:val="006316C1"/>
    <w:rsid w:val="00636063"/>
    <w:rsid w:val="006363CB"/>
    <w:rsid w:val="006529F6"/>
    <w:rsid w:val="00654986"/>
    <w:rsid w:val="006622F2"/>
    <w:rsid w:val="00664624"/>
    <w:rsid w:val="00665C55"/>
    <w:rsid w:val="00670507"/>
    <w:rsid w:val="00670A1B"/>
    <w:rsid w:val="00670FE9"/>
    <w:rsid w:val="00671252"/>
    <w:rsid w:val="0068283A"/>
    <w:rsid w:val="00685BF9"/>
    <w:rsid w:val="00691BE1"/>
    <w:rsid w:val="006B2BE7"/>
    <w:rsid w:val="006B449C"/>
    <w:rsid w:val="006B7053"/>
    <w:rsid w:val="006C351B"/>
    <w:rsid w:val="006C406E"/>
    <w:rsid w:val="006D217E"/>
    <w:rsid w:val="006D48CD"/>
    <w:rsid w:val="006D51CE"/>
    <w:rsid w:val="006E0872"/>
    <w:rsid w:val="006F02FA"/>
    <w:rsid w:val="006F3F1E"/>
    <w:rsid w:val="007006C9"/>
    <w:rsid w:val="007019CD"/>
    <w:rsid w:val="007131DA"/>
    <w:rsid w:val="00725492"/>
    <w:rsid w:val="007302C2"/>
    <w:rsid w:val="00736851"/>
    <w:rsid w:val="00741079"/>
    <w:rsid w:val="00741EA1"/>
    <w:rsid w:val="007435FB"/>
    <w:rsid w:val="00751579"/>
    <w:rsid w:val="007523BE"/>
    <w:rsid w:val="007546E5"/>
    <w:rsid w:val="0076009F"/>
    <w:rsid w:val="00767D2E"/>
    <w:rsid w:val="00780672"/>
    <w:rsid w:val="00785239"/>
    <w:rsid w:val="007875A5"/>
    <w:rsid w:val="00787B3C"/>
    <w:rsid w:val="00791AA8"/>
    <w:rsid w:val="007950E4"/>
    <w:rsid w:val="007A3AE4"/>
    <w:rsid w:val="007A4B03"/>
    <w:rsid w:val="007B3925"/>
    <w:rsid w:val="007B3E22"/>
    <w:rsid w:val="007B4A4B"/>
    <w:rsid w:val="007B686D"/>
    <w:rsid w:val="007C03A5"/>
    <w:rsid w:val="007D4FA2"/>
    <w:rsid w:val="007D65E6"/>
    <w:rsid w:val="007E072E"/>
    <w:rsid w:val="007E71DD"/>
    <w:rsid w:val="007F113D"/>
    <w:rsid w:val="007F34E8"/>
    <w:rsid w:val="00801BC7"/>
    <w:rsid w:val="00803D6A"/>
    <w:rsid w:val="008114C6"/>
    <w:rsid w:val="00813987"/>
    <w:rsid w:val="00820C46"/>
    <w:rsid w:val="008217DB"/>
    <w:rsid w:val="00824C8F"/>
    <w:rsid w:val="00826287"/>
    <w:rsid w:val="00834EB1"/>
    <w:rsid w:val="008372CC"/>
    <w:rsid w:val="00837366"/>
    <w:rsid w:val="00853D0D"/>
    <w:rsid w:val="0085437C"/>
    <w:rsid w:val="00864D48"/>
    <w:rsid w:val="0087798E"/>
    <w:rsid w:val="0088576C"/>
    <w:rsid w:val="00886CD2"/>
    <w:rsid w:val="00891B28"/>
    <w:rsid w:val="00893F4E"/>
    <w:rsid w:val="008955B2"/>
    <w:rsid w:val="008963E3"/>
    <w:rsid w:val="008C5DEC"/>
    <w:rsid w:val="008C7960"/>
    <w:rsid w:val="008D1E9A"/>
    <w:rsid w:val="008E615F"/>
    <w:rsid w:val="008E6984"/>
    <w:rsid w:val="008F3094"/>
    <w:rsid w:val="009003F6"/>
    <w:rsid w:val="00905457"/>
    <w:rsid w:val="009059D9"/>
    <w:rsid w:val="00917813"/>
    <w:rsid w:val="00917F86"/>
    <w:rsid w:val="0092036F"/>
    <w:rsid w:val="0093158A"/>
    <w:rsid w:val="00940E6F"/>
    <w:rsid w:val="00942842"/>
    <w:rsid w:val="00942B70"/>
    <w:rsid w:val="00943B0C"/>
    <w:rsid w:val="00953588"/>
    <w:rsid w:val="00954490"/>
    <w:rsid w:val="00956116"/>
    <w:rsid w:val="009604DD"/>
    <w:rsid w:val="0097298C"/>
    <w:rsid w:val="00980969"/>
    <w:rsid w:val="00981240"/>
    <w:rsid w:val="00991C0B"/>
    <w:rsid w:val="00992B8A"/>
    <w:rsid w:val="00995DD6"/>
    <w:rsid w:val="009A1C32"/>
    <w:rsid w:val="009A6244"/>
    <w:rsid w:val="009B03A7"/>
    <w:rsid w:val="009B60B2"/>
    <w:rsid w:val="009C7D76"/>
    <w:rsid w:val="009D0B66"/>
    <w:rsid w:val="009D3F86"/>
    <w:rsid w:val="009D5772"/>
    <w:rsid w:val="009E1EF6"/>
    <w:rsid w:val="009F6CB1"/>
    <w:rsid w:val="00A01DD1"/>
    <w:rsid w:val="00A0483E"/>
    <w:rsid w:val="00A06287"/>
    <w:rsid w:val="00A0774E"/>
    <w:rsid w:val="00A161E4"/>
    <w:rsid w:val="00A208AA"/>
    <w:rsid w:val="00A23A10"/>
    <w:rsid w:val="00A242DA"/>
    <w:rsid w:val="00A30868"/>
    <w:rsid w:val="00A47179"/>
    <w:rsid w:val="00A55D5E"/>
    <w:rsid w:val="00A61B04"/>
    <w:rsid w:val="00A7241A"/>
    <w:rsid w:val="00A74B6F"/>
    <w:rsid w:val="00A777E3"/>
    <w:rsid w:val="00A803BC"/>
    <w:rsid w:val="00A817B4"/>
    <w:rsid w:val="00A82473"/>
    <w:rsid w:val="00A84A3B"/>
    <w:rsid w:val="00A94FC3"/>
    <w:rsid w:val="00A956DE"/>
    <w:rsid w:val="00AB05EF"/>
    <w:rsid w:val="00AB4024"/>
    <w:rsid w:val="00AB43F2"/>
    <w:rsid w:val="00AB45D4"/>
    <w:rsid w:val="00AC5FFC"/>
    <w:rsid w:val="00AC6DF0"/>
    <w:rsid w:val="00AD0EC1"/>
    <w:rsid w:val="00AD1003"/>
    <w:rsid w:val="00AD2F5A"/>
    <w:rsid w:val="00B012A4"/>
    <w:rsid w:val="00B01E26"/>
    <w:rsid w:val="00B061B2"/>
    <w:rsid w:val="00B06AC3"/>
    <w:rsid w:val="00B11CB5"/>
    <w:rsid w:val="00B13D87"/>
    <w:rsid w:val="00B13ED1"/>
    <w:rsid w:val="00B14065"/>
    <w:rsid w:val="00B17D2C"/>
    <w:rsid w:val="00B25367"/>
    <w:rsid w:val="00B3259F"/>
    <w:rsid w:val="00B3568D"/>
    <w:rsid w:val="00B413AE"/>
    <w:rsid w:val="00B41AC5"/>
    <w:rsid w:val="00B47203"/>
    <w:rsid w:val="00B47616"/>
    <w:rsid w:val="00B71E99"/>
    <w:rsid w:val="00B7407A"/>
    <w:rsid w:val="00B75B4A"/>
    <w:rsid w:val="00B76388"/>
    <w:rsid w:val="00B85910"/>
    <w:rsid w:val="00B91F7A"/>
    <w:rsid w:val="00B97B93"/>
    <w:rsid w:val="00BA0026"/>
    <w:rsid w:val="00BA14FB"/>
    <w:rsid w:val="00BA2540"/>
    <w:rsid w:val="00BA5EEB"/>
    <w:rsid w:val="00BA7A64"/>
    <w:rsid w:val="00BC59ED"/>
    <w:rsid w:val="00BC5CEC"/>
    <w:rsid w:val="00BC7B27"/>
    <w:rsid w:val="00BE095D"/>
    <w:rsid w:val="00BF39E5"/>
    <w:rsid w:val="00C1300C"/>
    <w:rsid w:val="00C171D0"/>
    <w:rsid w:val="00C228AF"/>
    <w:rsid w:val="00C311DD"/>
    <w:rsid w:val="00C33DE4"/>
    <w:rsid w:val="00C34DD7"/>
    <w:rsid w:val="00C37BBB"/>
    <w:rsid w:val="00C45EFE"/>
    <w:rsid w:val="00C57009"/>
    <w:rsid w:val="00C57B79"/>
    <w:rsid w:val="00C64047"/>
    <w:rsid w:val="00C66C40"/>
    <w:rsid w:val="00C80E5B"/>
    <w:rsid w:val="00C81E77"/>
    <w:rsid w:val="00C8466E"/>
    <w:rsid w:val="00CA087D"/>
    <w:rsid w:val="00CA1080"/>
    <w:rsid w:val="00CB19D1"/>
    <w:rsid w:val="00CB306A"/>
    <w:rsid w:val="00CB4F20"/>
    <w:rsid w:val="00CB6F83"/>
    <w:rsid w:val="00CC3136"/>
    <w:rsid w:val="00CC5E63"/>
    <w:rsid w:val="00CC6B61"/>
    <w:rsid w:val="00CE3178"/>
    <w:rsid w:val="00D04B66"/>
    <w:rsid w:val="00D103CD"/>
    <w:rsid w:val="00D103DA"/>
    <w:rsid w:val="00D15C26"/>
    <w:rsid w:val="00D530D6"/>
    <w:rsid w:val="00D657B1"/>
    <w:rsid w:val="00D752B5"/>
    <w:rsid w:val="00D91D7A"/>
    <w:rsid w:val="00D971AA"/>
    <w:rsid w:val="00DA7B70"/>
    <w:rsid w:val="00DB225A"/>
    <w:rsid w:val="00DB56CA"/>
    <w:rsid w:val="00DC28A0"/>
    <w:rsid w:val="00DC3380"/>
    <w:rsid w:val="00DC4709"/>
    <w:rsid w:val="00DC51A5"/>
    <w:rsid w:val="00DC7247"/>
    <w:rsid w:val="00DD1FA9"/>
    <w:rsid w:val="00DD37F2"/>
    <w:rsid w:val="00DD5558"/>
    <w:rsid w:val="00DE5305"/>
    <w:rsid w:val="00DF04D1"/>
    <w:rsid w:val="00DF1552"/>
    <w:rsid w:val="00E139CE"/>
    <w:rsid w:val="00E150EC"/>
    <w:rsid w:val="00E27B5A"/>
    <w:rsid w:val="00E34B4F"/>
    <w:rsid w:val="00E40F9A"/>
    <w:rsid w:val="00E45236"/>
    <w:rsid w:val="00E53763"/>
    <w:rsid w:val="00E53DCA"/>
    <w:rsid w:val="00E544A3"/>
    <w:rsid w:val="00E547D3"/>
    <w:rsid w:val="00E6363E"/>
    <w:rsid w:val="00E66358"/>
    <w:rsid w:val="00E71D5B"/>
    <w:rsid w:val="00E73BD5"/>
    <w:rsid w:val="00E7475E"/>
    <w:rsid w:val="00E8245C"/>
    <w:rsid w:val="00E855E3"/>
    <w:rsid w:val="00E85FF5"/>
    <w:rsid w:val="00E9317F"/>
    <w:rsid w:val="00E95E07"/>
    <w:rsid w:val="00E96437"/>
    <w:rsid w:val="00E965A7"/>
    <w:rsid w:val="00E965AE"/>
    <w:rsid w:val="00E970F1"/>
    <w:rsid w:val="00E97355"/>
    <w:rsid w:val="00EA202A"/>
    <w:rsid w:val="00EA4C87"/>
    <w:rsid w:val="00EA561C"/>
    <w:rsid w:val="00EA5ED9"/>
    <w:rsid w:val="00EB385B"/>
    <w:rsid w:val="00EB43E0"/>
    <w:rsid w:val="00EB74BA"/>
    <w:rsid w:val="00EC48C2"/>
    <w:rsid w:val="00EE20C6"/>
    <w:rsid w:val="00EE44D7"/>
    <w:rsid w:val="00EE7438"/>
    <w:rsid w:val="00EF003C"/>
    <w:rsid w:val="00F025EA"/>
    <w:rsid w:val="00F076B4"/>
    <w:rsid w:val="00F157CD"/>
    <w:rsid w:val="00F15F99"/>
    <w:rsid w:val="00F25856"/>
    <w:rsid w:val="00F313E4"/>
    <w:rsid w:val="00F376A5"/>
    <w:rsid w:val="00F40E7D"/>
    <w:rsid w:val="00F428A7"/>
    <w:rsid w:val="00F447E7"/>
    <w:rsid w:val="00F44A5C"/>
    <w:rsid w:val="00F468C2"/>
    <w:rsid w:val="00F51D2A"/>
    <w:rsid w:val="00F5297B"/>
    <w:rsid w:val="00F54906"/>
    <w:rsid w:val="00F55226"/>
    <w:rsid w:val="00F556FB"/>
    <w:rsid w:val="00F55A8E"/>
    <w:rsid w:val="00F60755"/>
    <w:rsid w:val="00F61023"/>
    <w:rsid w:val="00F61EA8"/>
    <w:rsid w:val="00F813CB"/>
    <w:rsid w:val="00F82D16"/>
    <w:rsid w:val="00F84C4E"/>
    <w:rsid w:val="00F8538D"/>
    <w:rsid w:val="00F96C96"/>
    <w:rsid w:val="00FA625F"/>
    <w:rsid w:val="00FB39D5"/>
    <w:rsid w:val="00FB44F5"/>
    <w:rsid w:val="00FB51DE"/>
    <w:rsid w:val="00FB6722"/>
    <w:rsid w:val="00FB7E9A"/>
    <w:rsid w:val="00FC2ACA"/>
    <w:rsid w:val="00FC3A13"/>
    <w:rsid w:val="00FC67A9"/>
    <w:rsid w:val="00FD0191"/>
    <w:rsid w:val="00FD4E4A"/>
    <w:rsid w:val="00FD5DEE"/>
    <w:rsid w:val="00FE5CF1"/>
    <w:rsid w:val="00FE6A8C"/>
    <w:rsid w:val="00FE6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06D5B7BE"/>
  <w15:docId w15:val="{612D2E1B-588A-4D9F-ADC2-DEA35794B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2124"/>
    <w:rPr>
      <w:sz w:val="24"/>
      <w:szCs w:val="24"/>
    </w:rPr>
  </w:style>
  <w:style w:type="paragraph" w:styleId="Titre1">
    <w:name w:val="heading 1"/>
    <w:basedOn w:val="Normal"/>
    <w:next w:val="Normal"/>
    <w:qFormat/>
    <w:rsid w:val="005650E3"/>
    <w:pPr>
      <w:keepNext/>
      <w:outlineLvl w:val="0"/>
    </w:pPr>
    <w:rPr>
      <w:rFonts w:ascii="Verdana" w:hAnsi="Verdana"/>
      <w:b/>
      <w:bCs/>
      <w:sz w:val="20"/>
    </w:rPr>
  </w:style>
  <w:style w:type="paragraph" w:styleId="Titre2">
    <w:name w:val="heading 2"/>
    <w:basedOn w:val="Normal"/>
    <w:next w:val="Normal"/>
    <w:qFormat/>
    <w:rsid w:val="005650E3"/>
    <w:pPr>
      <w:keepNext/>
      <w:jc w:val="center"/>
      <w:outlineLvl w:val="1"/>
    </w:pPr>
    <w:rPr>
      <w:rFonts w:ascii="Verdana" w:hAnsi="Verdana"/>
      <w:b/>
      <w:bCs/>
      <w:color w:val="FF0000"/>
      <w:sz w:val="20"/>
    </w:rPr>
  </w:style>
  <w:style w:type="paragraph" w:styleId="Titre3">
    <w:name w:val="heading 3"/>
    <w:basedOn w:val="Normal"/>
    <w:next w:val="Normal"/>
    <w:qFormat/>
    <w:rsid w:val="005650E3"/>
    <w:pPr>
      <w:keepNext/>
      <w:outlineLvl w:val="2"/>
    </w:pPr>
    <w:rPr>
      <w:rFonts w:ascii="Verdana" w:hAnsi="Verdana"/>
      <w:b/>
      <w:bCs/>
      <w:color w:val="FF0000"/>
      <w:sz w:val="20"/>
    </w:rPr>
  </w:style>
  <w:style w:type="paragraph" w:styleId="Titre4">
    <w:name w:val="heading 4"/>
    <w:basedOn w:val="Normal"/>
    <w:next w:val="Normal"/>
    <w:qFormat/>
    <w:rsid w:val="005650E3"/>
    <w:pPr>
      <w:keepNext/>
      <w:jc w:val="center"/>
      <w:outlineLvl w:val="3"/>
    </w:pPr>
    <w:rPr>
      <w:rFonts w:ascii="Verdana" w:hAnsi="Verdana"/>
      <w:b/>
      <w:bCs/>
    </w:rPr>
  </w:style>
  <w:style w:type="paragraph" w:styleId="Titre5">
    <w:name w:val="heading 5"/>
    <w:basedOn w:val="Normal"/>
    <w:next w:val="Normal"/>
    <w:qFormat/>
    <w:rsid w:val="005650E3"/>
    <w:pPr>
      <w:keepNext/>
      <w:outlineLvl w:val="4"/>
    </w:pPr>
    <w:rPr>
      <w:rFonts w:ascii="Verdana" w:hAnsi="Verdana"/>
      <w:b/>
      <w:bCs/>
      <w:color w:val="FF0000"/>
      <w:sz w:val="16"/>
    </w:rPr>
  </w:style>
  <w:style w:type="paragraph" w:styleId="Titre6">
    <w:name w:val="heading 6"/>
    <w:basedOn w:val="Normal"/>
    <w:next w:val="Normal"/>
    <w:qFormat/>
    <w:rsid w:val="005650E3"/>
    <w:pPr>
      <w:keepNext/>
      <w:jc w:val="center"/>
      <w:outlineLvl w:val="5"/>
    </w:pPr>
    <w:rPr>
      <w:rFonts w:ascii="Verdana" w:hAnsi="Verdana"/>
      <w:b/>
      <w:bCs/>
      <w:sz w:val="20"/>
    </w:rPr>
  </w:style>
  <w:style w:type="paragraph" w:styleId="Titre7">
    <w:name w:val="heading 7"/>
    <w:basedOn w:val="Normal"/>
    <w:next w:val="Normal"/>
    <w:qFormat/>
    <w:rsid w:val="005650E3"/>
    <w:pPr>
      <w:keepNext/>
      <w:outlineLvl w:val="6"/>
    </w:pPr>
    <w:rPr>
      <w:rFonts w:ascii="Verdana" w:hAnsi="Verdana"/>
      <w:b/>
      <w:bCs/>
      <w:sz w:val="22"/>
    </w:rPr>
  </w:style>
  <w:style w:type="paragraph" w:styleId="Titre8">
    <w:name w:val="heading 8"/>
    <w:basedOn w:val="Normal"/>
    <w:next w:val="Normal"/>
    <w:qFormat/>
    <w:rsid w:val="005650E3"/>
    <w:pPr>
      <w:keepNext/>
      <w:outlineLvl w:val="7"/>
    </w:pPr>
    <w:rPr>
      <w:rFonts w:ascii="Verdana" w:hAnsi="Verdana"/>
      <w:b/>
      <w:bCs/>
      <w:sz w:val="18"/>
    </w:rPr>
  </w:style>
  <w:style w:type="paragraph" w:styleId="Titre9">
    <w:name w:val="heading 9"/>
    <w:basedOn w:val="Normal"/>
    <w:next w:val="Normal"/>
    <w:qFormat/>
    <w:rsid w:val="005650E3"/>
    <w:pPr>
      <w:keepNext/>
      <w:jc w:val="both"/>
      <w:outlineLvl w:val="8"/>
    </w:pPr>
    <w:rPr>
      <w:rFonts w:ascii="Verdana" w:hAnsi="Verdana"/>
      <w:b/>
      <w:bCs/>
      <w:sz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Header_En tete"/>
    <w:basedOn w:val="Normal"/>
    <w:link w:val="En-tteCar"/>
    <w:rsid w:val="005650E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650E3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5650E3"/>
    <w:pPr>
      <w:jc w:val="center"/>
    </w:pPr>
    <w:rPr>
      <w:rFonts w:ascii="Verdana" w:hAnsi="Verdana"/>
      <w:b/>
      <w:bCs/>
      <w:sz w:val="20"/>
    </w:rPr>
  </w:style>
  <w:style w:type="character" w:styleId="Lienhypertexte">
    <w:name w:val="Hyperlink"/>
    <w:basedOn w:val="Policepardfaut"/>
    <w:rsid w:val="005650E3"/>
    <w:rPr>
      <w:color w:val="0000FF"/>
      <w:u w:val="single"/>
    </w:rPr>
  </w:style>
  <w:style w:type="paragraph" w:styleId="Corpsdetexte">
    <w:name w:val="Body Text"/>
    <w:basedOn w:val="Normal"/>
    <w:rsid w:val="005650E3"/>
    <w:rPr>
      <w:rFonts w:ascii="Verdana" w:hAnsi="Verdana"/>
      <w:b/>
      <w:bCs/>
      <w:sz w:val="20"/>
    </w:rPr>
  </w:style>
  <w:style w:type="paragraph" w:styleId="Corpsdetexte3">
    <w:name w:val="Body Text 3"/>
    <w:basedOn w:val="Normal"/>
    <w:rsid w:val="005650E3"/>
    <w:rPr>
      <w:rFonts w:ascii="Verdana" w:hAnsi="Verdana"/>
      <w:sz w:val="18"/>
    </w:rPr>
  </w:style>
  <w:style w:type="paragraph" w:styleId="Retraitcorpsdetexte">
    <w:name w:val="Body Text Indent"/>
    <w:basedOn w:val="Normal"/>
    <w:rsid w:val="005650E3"/>
    <w:pPr>
      <w:ind w:left="-120"/>
    </w:pPr>
    <w:rPr>
      <w:rFonts w:ascii="Verdana" w:hAnsi="Verdana"/>
      <w:color w:val="FF0000"/>
      <w:sz w:val="18"/>
    </w:rPr>
  </w:style>
  <w:style w:type="character" w:styleId="Numrodepage">
    <w:name w:val="page number"/>
    <w:basedOn w:val="Policepardfaut"/>
    <w:rsid w:val="005650E3"/>
  </w:style>
  <w:style w:type="paragraph" w:styleId="Normalcentr">
    <w:name w:val="Block Text"/>
    <w:basedOn w:val="Normal"/>
    <w:rsid w:val="005650E3"/>
    <w:pPr>
      <w:ind w:left="180" w:right="72"/>
      <w:jc w:val="both"/>
    </w:pPr>
    <w:rPr>
      <w:rFonts w:ascii="Arial" w:hAnsi="Arial" w:cs="Arial"/>
      <w:color w:val="C0C0C0"/>
      <w:sz w:val="16"/>
    </w:rPr>
  </w:style>
  <w:style w:type="paragraph" w:styleId="Retraitcorpsdetexte2">
    <w:name w:val="Body Text Indent 2"/>
    <w:basedOn w:val="Normal"/>
    <w:rsid w:val="005650E3"/>
    <w:pPr>
      <w:ind w:left="960"/>
      <w:jc w:val="both"/>
    </w:pPr>
    <w:rPr>
      <w:rFonts w:ascii="Verdana" w:hAnsi="Verdana" w:cs="Arial"/>
      <w:sz w:val="16"/>
      <w:szCs w:val="16"/>
    </w:rPr>
  </w:style>
  <w:style w:type="paragraph" w:styleId="Textedebulles">
    <w:name w:val="Balloon Text"/>
    <w:basedOn w:val="Normal"/>
    <w:rsid w:val="005650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5650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5650E3"/>
    <w:pPr>
      <w:ind w:left="720"/>
      <w:contextualSpacing/>
    </w:pPr>
  </w:style>
  <w:style w:type="paragraph" w:styleId="En-ttedetabledesmatires">
    <w:name w:val="TOC Heading"/>
    <w:basedOn w:val="Titre1"/>
    <w:next w:val="Normal"/>
    <w:qFormat/>
    <w:rsid w:val="005650E3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TM1">
    <w:name w:val="toc 1"/>
    <w:basedOn w:val="Normal"/>
    <w:next w:val="Normal"/>
    <w:autoRedefine/>
    <w:semiHidden/>
    <w:rsid w:val="005650E3"/>
  </w:style>
  <w:style w:type="table" w:styleId="Grilledutableau">
    <w:name w:val="Table Grid"/>
    <w:basedOn w:val="TableauNormal"/>
    <w:rsid w:val="00BA0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ey">
    <w:name w:val="grey"/>
    <w:basedOn w:val="Normal"/>
    <w:rsid w:val="00F55A8E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372CC"/>
    <w:pPr>
      <w:spacing w:line="240" w:lineRule="atLeast"/>
    </w:pPr>
    <w:rPr>
      <w:rFonts w:ascii="Arial" w:hAnsi="Arial" w:cs="Arial"/>
      <w:color w:val="666666"/>
      <w:sz w:val="17"/>
      <w:szCs w:val="17"/>
    </w:rPr>
  </w:style>
  <w:style w:type="character" w:styleId="lev">
    <w:name w:val="Strong"/>
    <w:basedOn w:val="Policepardfaut"/>
    <w:uiPriority w:val="22"/>
    <w:qFormat/>
    <w:rsid w:val="008372CC"/>
    <w:rPr>
      <w:b/>
      <w:bCs/>
    </w:rPr>
  </w:style>
  <w:style w:type="character" w:customStyle="1" w:styleId="hps">
    <w:name w:val="hps"/>
    <w:basedOn w:val="Policepardfaut"/>
    <w:rsid w:val="006F3F1E"/>
  </w:style>
  <w:style w:type="character" w:customStyle="1" w:styleId="En-tteCar">
    <w:name w:val="En-tête Car"/>
    <w:aliases w:val="Header_En tete Car"/>
    <w:basedOn w:val="Policepardfaut"/>
    <w:link w:val="En-tte"/>
    <w:rsid w:val="00154144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677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2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54116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06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67528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1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7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02983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6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761680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0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56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08253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1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59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95773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33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448632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0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6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058667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96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79798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63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77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9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6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45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87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08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BDBEC0"/>
                                        <w:left w:val="single" w:sz="6" w:space="15" w:color="BDBEC0"/>
                                        <w:bottom w:val="single" w:sz="6" w:space="0" w:color="BDBEC0"/>
                                        <w:right w:val="single" w:sz="6" w:space="15" w:color="BDBE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ie.bondon\Desktop\FRM-007_Fiche%20machin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562C5-A003-4C8A-87CD-7ADB5F012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FRM-007_Fiche machine</Template>
  <TotalTime>2</TotalTime>
  <Pages>11</Pages>
  <Words>146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machine</vt:lpstr>
      <vt:lpstr>OFFRE DE PRIX</vt:lpstr>
    </vt:vector>
  </TitlesOfParts>
  <Company>xx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machine</dc:title>
  <dc:creator>Nathalie Bondon</dc:creator>
  <cp:lastModifiedBy>Nathalie Bondon</cp:lastModifiedBy>
  <cp:revision>2</cp:revision>
  <cp:lastPrinted>2025-09-25T09:10:00Z</cp:lastPrinted>
  <dcterms:created xsi:type="dcterms:W3CDTF">2026-05-26T13:45:00Z</dcterms:created>
  <dcterms:modified xsi:type="dcterms:W3CDTF">2026-05-26T13:45:00Z</dcterms:modified>
</cp:coreProperties>
</file>